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ED188" w14:textId="1D71EA15" w:rsidR="00D73269" w:rsidRDefault="00D73269" w:rsidP="00F73430">
      <w:pPr>
        <w:spacing w:before="0"/>
        <w:rPr>
          <w:rStyle w:val="normaltextrun"/>
        </w:rPr>
      </w:pPr>
      <w:r w:rsidRPr="03842747">
        <w:rPr>
          <w:rFonts w:eastAsia="Open Sans" w:cs="Open Sans"/>
          <w:b/>
          <w:bCs/>
          <w:color w:val="000000" w:themeColor="text1"/>
          <w:szCs w:val="22"/>
        </w:rPr>
        <w:t xml:space="preserve">April 2025 Action Sheet, U.S. </w:t>
      </w:r>
      <w:r w:rsidR="00062081">
        <w:rPr>
          <w:rFonts w:eastAsia="Open Sans" w:cs="Open Sans"/>
          <w:b/>
          <w:bCs/>
          <w:color w:val="000000" w:themeColor="text1"/>
          <w:szCs w:val="22"/>
        </w:rPr>
        <w:t>Poverty</w:t>
      </w:r>
      <w:r w:rsidRPr="03842747">
        <w:rPr>
          <w:rFonts w:eastAsia="Open Sans" w:cs="Open Sans"/>
          <w:szCs w:val="22"/>
        </w:rPr>
        <w:t xml:space="preserve"> </w:t>
      </w:r>
    </w:p>
    <w:p w14:paraId="1F591644" w14:textId="1EFCD778" w:rsidR="00D73269" w:rsidRPr="00D73269" w:rsidRDefault="00D73269" w:rsidP="00D73269">
      <w:pPr>
        <w:rPr>
          <w:rStyle w:val="normaltextrun"/>
          <w:rFonts w:eastAsia="Open Sans" w:cs="Open Sans"/>
          <w:b/>
          <w:bCs/>
          <w:color w:val="D50032" w:themeColor="text2"/>
          <w:sz w:val="36"/>
          <w:szCs w:val="36"/>
        </w:rPr>
      </w:pPr>
      <w:r w:rsidRPr="00D73269">
        <w:rPr>
          <w:rStyle w:val="normaltextrun"/>
          <w:rFonts w:eastAsia="Open Sans" w:cs="Open Sans"/>
          <w:b/>
          <w:bCs/>
          <w:color w:val="D50032" w:themeColor="text2"/>
          <w:sz w:val="36"/>
          <w:szCs w:val="36"/>
        </w:rPr>
        <w:t xml:space="preserve">Tell Congress: Protect SNAP and Medicaid and </w:t>
      </w:r>
      <w:r>
        <w:rPr>
          <w:rStyle w:val="normaltextrun"/>
          <w:rFonts w:eastAsia="Open Sans" w:cs="Open Sans"/>
          <w:b/>
          <w:bCs/>
          <w:color w:val="D50032" w:themeColor="text2"/>
          <w:sz w:val="36"/>
          <w:szCs w:val="36"/>
        </w:rPr>
        <w:t>i</w:t>
      </w:r>
      <w:r w:rsidRPr="00D73269">
        <w:rPr>
          <w:rStyle w:val="normaltextrun"/>
          <w:rFonts w:eastAsia="Open Sans" w:cs="Open Sans"/>
          <w:b/>
          <w:bCs/>
          <w:color w:val="D50032" w:themeColor="text2"/>
          <w:sz w:val="36"/>
          <w:szCs w:val="36"/>
        </w:rPr>
        <w:t xml:space="preserve">mprove the Child Tax Credit </w:t>
      </w:r>
    </w:p>
    <w:p w14:paraId="452A2EDD" w14:textId="06067AAC" w:rsidR="67246B17" w:rsidRDefault="00C7435B">
      <w:pPr>
        <w:spacing w:before="0"/>
        <w:rPr>
          <w:rFonts w:eastAsia="Open Sans" w:cs="Open Sans"/>
        </w:rPr>
      </w:pPr>
      <w:r w:rsidRPr="7B299E9C">
        <w:rPr>
          <w:rFonts w:eastAsia="Open Sans" w:cs="Open Sans"/>
          <w:color w:val="000000" w:themeColor="text1"/>
        </w:rPr>
        <w:t xml:space="preserve">The House and Senate </w:t>
      </w:r>
      <w:r w:rsidR="4DA44405" w:rsidRPr="7B299E9C">
        <w:rPr>
          <w:rFonts w:eastAsia="Open Sans" w:cs="Open Sans"/>
          <w:color w:val="000000" w:themeColor="text1"/>
        </w:rPr>
        <w:t xml:space="preserve">are currently </w:t>
      </w:r>
      <w:r w:rsidR="5BCA0D1A" w:rsidRPr="7B299E9C">
        <w:rPr>
          <w:rFonts w:eastAsia="Open Sans" w:cs="Open Sans"/>
          <w:color w:val="000000" w:themeColor="text1"/>
        </w:rPr>
        <w:t>in a</w:t>
      </w:r>
      <w:r w:rsidR="5A0F92E7" w:rsidRPr="7B299E9C">
        <w:rPr>
          <w:rFonts w:eastAsia="Open Sans" w:cs="Open Sans"/>
          <w:color w:val="000000" w:themeColor="text1"/>
        </w:rPr>
        <w:t xml:space="preserve"> </w:t>
      </w:r>
      <w:r w:rsidR="2D685D4C" w:rsidRPr="7B299E9C">
        <w:rPr>
          <w:rFonts w:eastAsia="Open Sans" w:cs="Open Sans"/>
        </w:rPr>
        <w:t>reconciliation process</w:t>
      </w:r>
      <w:r w:rsidR="32FD8DB2" w:rsidRPr="7B299E9C">
        <w:rPr>
          <w:rFonts w:eastAsia="Open Sans" w:cs="Open Sans"/>
        </w:rPr>
        <w:t xml:space="preserve"> </w:t>
      </w:r>
      <w:r w:rsidR="67246B17" w:rsidRPr="7B299E9C">
        <w:rPr>
          <w:rFonts w:eastAsia="Open Sans" w:cs="Open Sans"/>
          <w:color w:val="000000" w:themeColor="text1"/>
        </w:rPr>
        <w:t>t</w:t>
      </w:r>
      <w:r w:rsidR="194E7B81" w:rsidRPr="7B299E9C">
        <w:rPr>
          <w:rFonts w:eastAsia="Open Sans" w:cs="Open Sans"/>
          <w:color w:val="000000" w:themeColor="text1"/>
        </w:rPr>
        <w:t xml:space="preserve">hat </w:t>
      </w:r>
      <w:r w:rsidR="5F3236A0" w:rsidRPr="7B299E9C">
        <w:rPr>
          <w:rFonts w:eastAsia="Open Sans" w:cs="Open Sans"/>
          <w:color w:val="000000" w:themeColor="text1"/>
        </w:rPr>
        <w:t xml:space="preserve">will </w:t>
      </w:r>
      <w:r w:rsidR="2B4E7615" w:rsidRPr="7B299E9C">
        <w:rPr>
          <w:rFonts w:eastAsia="Open Sans" w:cs="Open Sans"/>
          <w:color w:val="000000" w:themeColor="text1"/>
        </w:rPr>
        <w:t>allow</w:t>
      </w:r>
      <w:r w:rsidR="5F3236A0" w:rsidRPr="7B299E9C">
        <w:rPr>
          <w:rFonts w:eastAsia="Open Sans" w:cs="Open Sans"/>
          <w:color w:val="000000" w:themeColor="text1"/>
        </w:rPr>
        <w:t xml:space="preserve"> them </w:t>
      </w:r>
      <w:r w:rsidR="1FE9C82B" w:rsidRPr="7B299E9C">
        <w:rPr>
          <w:rFonts w:eastAsia="Open Sans" w:cs="Open Sans"/>
          <w:color w:val="000000" w:themeColor="text1"/>
        </w:rPr>
        <w:t xml:space="preserve">to pass a </w:t>
      </w:r>
      <w:r w:rsidR="1FBB9611" w:rsidRPr="7B299E9C">
        <w:rPr>
          <w:rFonts w:eastAsia="Open Sans" w:cs="Open Sans"/>
          <w:color w:val="000000" w:themeColor="text1"/>
        </w:rPr>
        <w:t xml:space="preserve">federal </w:t>
      </w:r>
      <w:r w:rsidR="1FE9C82B" w:rsidRPr="7B299E9C">
        <w:rPr>
          <w:rFonts w:eastAsia="Open Sans" w:cs="Open Sans"/>
          <w:color w:val="000000" w:themeColor="text1"/>
        </w:rPr>
        <w:t>bu</w:t>
      </w:r>
      <w:r w:rsidR="6212249B" w:rsidRPr="7B299E9C">
        <w:rPr>
          <w:rFonts w:eastAsia="Open Sans" w:cs="Open Sans"/>
          <w:color w:val="000000" w:themeColor="text1"/>
        </w:rPr>
        <w:t xml:space="preserve">dget </w:t>
      </w:r>
      <w:r w:rsidR="1FE9C82B" w:rsidRPr="7B299E9C">
        <w:rPr>
          <w:rFonts w:eastAsia="Open Sans" w:cs="Open Sans"/>
          <w:color w:val="000000" w:themeColor="text1"/>
        </w:rPr>
        <w:t xml:space="preserve">without a large majority </w:t>
      </w:r>
      <w:r w:rsidR="014B1F9A" w:rsidRPr="7B299E9C">
        <w:rPr>
          <w:rFonts w:eastAsia="Open Sans" w:cs="Open Sans"/>
          <w:color w:val="000000" w:themeColor="text1"/>
        </w:rPr>
        <w:t xml:space="preserve">in Congress. </w:t>
      </w:r>
      <w:r w:rsidR="22BA025E" w:rsidRPr="7B299E9C">
        <w:rPr>
          <w:rFonts w:eastAsia="Open Sans" w:cs="Open Sans"/>
          <w:color w:val="000000" w:themeColor="text1"/>
        </w:rPr>
        <w:t>C</w:t>
      </w:r>
      <w:r w:rsidR="1B0C0106" w:rsidRPr="7B299E9C">
        <w:rPr>
          <w:rFonts w:eastAsia="Open Sans" w:cs="Open Sans"/>
          <w:color w:val="000000" w:themeColor="text1"/>
        </w:rPr>
        <w:t xml:space="preserve">ongressional </w:t>
      </w:r>
      <w:r w:rsidR="00BE5795" w:rsidRPr="7B299E9C">
        <w:rPr>
          <w:rFonts w:eastAsia="Open Sans" w:cs="Open Sans"/>
          <w:color w:val="000000" w:themeColor="text1"/>
        </w:rPr>
        <w:t xml:space="preserve">leadership is </w:t>
      </w:r>
      <w:r w:rsidR="7715502C" w:rsidRPr="7B299E9C">
        <w:rPr>
          <w:rFonts w:eastAsia="Open Sans" w:cs="Open Sans"/>
          <w:color w:val="000000" w:themeColor="text1"/>
        </w:rPr>
        <w:t>w</w:t>
      </w:r>
      <w:r w:rsidR="6E0B648C" w:rsidRPr="7B299E9C">
        <w:rPr>
          <w:rFonts w:eastAsia="Open Sans" w:cs="Open Sans"/>
          <w:color w:val="000000" w:themeColor="text1"/>
        </w:rPr>
        <w:t>ork</w:t>
      </w:r>
      <w:r w:rsidR="55485CDC" w:rsidRPr="7B299E9C">
        <w:rPr>
          <w:rFonts w:eastAsia="Open Sans" w:cs="Open Sans"/>
          <w:color w:val="000000" w:themeColor="text1"/>
        </w:rPr>
        <w:t>ing</w:t>
      </w:r>
      <w:r w:rsidR="6E0B648C" w:rsidRPr="7B299E9C">
        <w:rPr>
          <w:rFonts w:eastAsia="Open Sans" w:cs="Open Sans"/>
          <w:color w:val="000000" w:themeColor="text1"/>
        </w:rPr>
        <w:t xml:space="preserve"> out </w:t>
      </w:r>
      <w:r w:rsidR="7715502C" w:rsidRPr="7B299E9C">
        <w:rPr>
          <w:rFonts w:eastAsia="Open Sans" w:cs="Open Sans"/>
          <w:color w:val="000000" w:themeColor="text1"/>
        </w:rPr>
        <w:t xml:space="preserve">the </w:t>
      </w:r>
      <w:r w:rsidR="006F1CF3" w:rsidRPr="7B299E9C">
        <w:rPr>
          <w:rFonts w:eastAsia="Open Sans" w:cs="Open Sans"/>
          <w:color w:val="000000" w:themeColor="text1"/>
        </w:rPr>
        <w:t xml:space="preserve">framework of </w:t>
      </w:r>
      <w:r w:rsidR="00210B68" w:rsidRPr="7B299E9C">
        <w:rPr>
          <w:rFonts w:eastAsia="Open Sans" w:cs="Open Sans"/>
          <w:color w:val="000000" w:themeColor="text1"/>
        </w:rPr>
        <w:t>a unified budget resolution</w:t>
      </w:r>
      <w:r w:rsidR="03C063FA" w:rsidRPr="7B299E9C">
        <w:rPr>
          <w:rFonts w:eastAsia="Open Sans" w:cs="Open Sans"/>
          <w:color w:val="000000" w:themeColor="text1"/>
        </w:rPr>
        <w:t>.</w:t>
      </w:r>
      <w:r w:rsidR="00693767" w:rsidRPr="7B299E9C">
        <w:rPr>
          <w:rFonts w:eastAsia="Open Sans" w:cs="Open Sans"/>
          <w:color w:val="000000" w:themeColor="text1"/>
        </w:rPr>
        <w:t xml:space="preserve"> </w:t>
      </w:r>
      <w:r w:rsidR="009D4B98" w:rsidRPr="7B299E9C">
        <w:rPr>
          <w:rFonts w:eastAsia="Open Sans" w:cs="Open Sans"/>
          <w:color w:val="000000" w:themeColor="text1"/>
        </w:rPr>
        <w:t>This could be done in early April. After that, congressional committees will need to work out the details of what a final bill would look like</w:t>
      </w:r>
      <w:r w:rsidR="00452B45" w:rsidRPr="7B299E9C">
        <w:rPr>
          <w:rFonts w:eastAsia="Open Sans" w:cs="Open Sans"/>
          <w:color w:val="000000" w:themeColor="text1"/>
        </w:rPr>
        <w:t>.</w:t>
      </w:r>
      <w:r w:rsidR="0E29F97D" w:rsidRPr="7B299E9C">
        <w:rPr>
          <w:rFonts w:eastAsia="Open Sans" w:cs="Open Sans"/>
          <w:color w:val="000000" w:themeColor="text1"/>
        </w:rPr>
        <w:t xml:space="preserve"> </w:t>
      </w:r>
      <w:r w:rsidR="2D685D4C" w:rsidRPr="7B299E9C">
        <w:rPr>
          <w:rFonts w:eastAsia="Open Sans" w:cs="Open Sans"/>
          <w:color w:val="000000" w:themeColor="text1"/>
        </w:rPr>
        <w:t>W</w:t>
      </w:r>
      <w:r w:rsidR="002F6C71" w:rsidRPr="7B299E9C">
        <w:rPr>
          <w:rFonts w:eastAsia="Open Sans" w:cs="Open Sans"/>
        </w:rPr>
        <w:t xml:space="preserve">e </w:t>
      </w:r>
      <w:proofErr w:type="gramStart"/>
      <w:r w:rsidR="002F6C71" w:rsidRPr="7B299E9C">
        <w:rPr>
          <w:rFonts w:eastAsia="Open Sans" w:cs="Open Sans"/>
        </w:rPr>
        <w:t>don’t</w:t>
      </w:r>
      <w:proofErr w:type="gramEnd"/>
      <w:r w:rsidR="002F6C71" w:rsidRPr="7B299E9C">
        <w:rPr>
          <w:rFonts w:eastAsia="Open Sans" w:cs="Open Sans"/>
        </w:rPr>
        <w:t xml:space="preserve"> know the specifics yet</w:t>
      </w:r>
      <w:r w:rsidR="410FD3C5" w:rsidRPr="7B299E9C">
        <w:rPr>
          <w:rFonts w:eastAsia="Open Sans" w:cs="Open Sans"/>
        </w:rPr>
        <w:t xml:space="preserve">. </w:t>
      </w:r>
      <w:r w:rsidR="116C4743" w:rsidRPr="7B299E9C">
        <w:rPr>
          <w:rFonts w:eastAsia="Open Sans" w:cs="Open Sans"/>
        </w:rPr>
        <w:t>But</w:t>
      </w:r>
      <w:r w:rsidR="002F6C71" w:rsidRPr="7B299E9C">
        <w:rPr>
          <w:rFonts w:eastAsia="Open Sans" w:cs="Open Sans"/>
        </w:rPr>
        <w:t xml:space="preserve"> we know that the final product will </w:t>
      </w:r>
      <w:r w:rsidR="0E29F97D" w:rsidRPr="7B299E9C">
        <w:rPr>
          <w:rFonts w:eastAsia="Open Sans" w:cs="Open Sans"/>
        </w:rPr>
        <w:t xml:space="preserve">include </w:t>
      </w:r>
      <w:r w:rsidR="2D685D4C">
        <w:t>big tax cuts for the wealthy</w:t>
      </w:r>
      <w:r w:rsidR="0060385B">
        <w:t xml:space="preserve">. This will mean </w:t>
      </w:r>
      <w:r w:rsidR="0060385B" w:rsidRPr="7B299E9C">
        <w:rPr>
          <w:rFonts w:eastAsia="Open Sans" w:cs="Open Sans"/>
        </w:rPr>
        <w:t xml:space="preserve">big cuts to Medicaid and </w:t>
      </w:r>
      <w:r w:rsidR="091A39E6" w:rsidRPr="7B299E9C">
        <w:rPr>
          <w:rFonts w:eastAsia="Open Sans" w:cs="Open Sans"/>
        </w:rPr>
        <w:t xml:space="preserve">the </w:t>
      </w:r>
      <w:r w:rsidR="0060385B" w:rsidRPr="7B299E9C">
        <w:rPr>
          <w:rFonts w:eastAsia="Open Sans" w:cs="Open Sans"/>
          <w:color w:val="000000" w:themeColor="text1"/>
        </w:rPr>
        <w:t>Supplemental Nutrition Assistance Program</w:t>
      </w:r>
      <w:r w:rsidR="0060385B" w:rsidRPr="7B299E9C">
        <w:rPr>
          <w:rFonts w:eastAsia="Open Sans" w:cs="Open Sans"/>
        </w:rPr>
        <w:t xml:space="preserve"> (SNAP) and</w:t>
      </w:r>
      <w:r w:rsidR="0E29F97D" w:rsidRPr="7B299E9C">
        <w:rPr>
          <w:rFonts w:eastAsia="Open Sans" w:cs="Open Sans"/>
        </w:rPr>
        <w:t xml:space="preserve"> </w:t>
      </w:r>
      <w:r w:rsidR="002F6C71" w:rsidRPr="7B299E9C">
        <w:rPr>
          <w:rFonts w:eastAsia="Open Sans" w:cs="Open Sans"/>
        </w:rPr>
        <w:t>cost at least</w:t>
      </w:r>
      <w:r w:rsidR="0E29F97D" w:rsidRPr="7B299E9C">
        <w:rPr>
          <w:rFonts w:eastAsia="Open Sans" w:cs="Open Sans"/>
        </w:rPr>
        <w:t xml:space="preserve"> </w:t>
      </w:r>
      <w:r w:rsidR="00932353">
        <w:rPr>
          <w:rFonts w:eastAsia="Open Sans" w:cs="Open Sans"/>
        </w:rPr>
        <w:t>$</w:t>
      </w:r>
      <w:r w:rsidR="0E29F97D" w:rsidRPr="7B299E9C">
        <w:rPr>
          <w:rFonts w:eastAsia="Open Sans" w:cs="Open Sans"/>
        </w:rPr>
        <w:t>4.5 trillion.</w:t>
      </w:r>
    </w:p>
    <w:p w14:paraId="150930E5" w14:textId="7C89D263" w:rsidR="4DC2F5FA" w:rsidRDefault="03C063FA" w:rsidP="577B7919">
      <w:pPr>
        <w:spacing w:before="200"/>
        <w:rPr>
          <w:rFonts w:eastAsia="Open Sans" w:cs="Open Sans"/>
          <w:color w:val="000000" w:themeColor="text1"/>
        </w:rPr>
      </w:pPr>
      <w:r w:rsidRPr="7B299E9C">
        <w:rPr>
          <w:rFonts w:eastAsia="Open Sans" w:cs="Open Sans"/>
          <w:color w:val="000000" w:themeColor="text1"/>
        </w:rPr>
        <w:t>T</w:t>
      </w:r>
      <w:r w:rsidR="404A7889" w:rsidRPr="7B299E9C">
        <w:rPr>
          <w:rFonts w:eastAsia="Open Sans" w:cs="Open Sans"/>
          <w:color w:val="000000" w:themeColor="text1"/>
        </w:rPr>
        <w:t>he</w:t>
      </w:r>
      <w:r w:rsidR="6514C962" w:rsidRPr="7B299E9C">
        <w:rPr>
          <w:rFonts w:eastAsia="Open Sans" w:cs="Open Sans"/>
          <w:color w:val="000000" w:themeColor="text1"/>
        </w:rPr>
        <w:t xml:space="preserve"> current</w:t>
      </w:r>
      <w:r w:rsidR="404A7889" w:rsidRPr="7B299E9C">
        <w:rPr>
          <w:rFonts w:eastAsia="Open Sans" w:cs="Open Sans"/>
          <w:color w:val="000000" w:themeColor="text1"/>
        </w:rPr>
        <w:t xml:space="preserve"> </w:t>
      </w:r>
      <w:hyperlink r:id="rId11">
        <w:r w:rsidR="543101F6" w:rsidRPr="7B299E9C">
          <w:rPr>
            <w:rStyle w:val="Hyperlink"/>
            <w:rFonts w:eastAsia="Open Sans" w:cs="Open Sans"/>
          </w:rPr>
          <w:t>H</w:t>
        </w:r>
        <w:r w:rsidR="014B1F9A" w:rsidRPr="7B299E9C">
          <w:rPr>
            <w:rStyle w:val="Hyperlink"/>
            <w:rFonts w:eastAsia="Open Sans" w:cs="Open Sans"/>
          </w:rPr>
          <w:t xml:space="preserve">ouse </w:t>
        </w:r>
        <w:r w:rsidR="5068FDFC" w:rsidRPr="7B299E9C">
          <w:rPr>
            <w:rStyle w:val="Hyperlink"/>
            <w:rFonts w:eastAsia="Open Sans" w:cs="Open Sans"/>
          </w:rPr>
          <w:t xml:space="preserve">budget </w:t>
        </w:r>
        <w:r w:rsidR="6B4F04A8" w:rsidRPr="7B299E9C">
          <w:rPr>
            <w:rStyle w:val="Hyperlink"/>
            <w:rFonts w:eastAsia="Open Sans" w:cs="Open Sans"/>
          </w:rPr>
          <w:t>resolution</w:t>
        </w:r>
        <w:r w:rsidR="014B1F9A" w:rsidRPr="7B299E9C">
          <w:rPr>
            <w:rStyle w:val="Hyperlink"/>
            <w:rFonts w:eastAsia="Open Sans" w:cs="Open Sans"/>
          </w:rPr>
          <w:t xml:space="preserve"> calls for</w:t>
        </w:r>
        <w:r w:rsidR="041342F8" w:rsidRPr="7B299E9C">
          <w:rPr>
            <w:rStyle w:val="Hyperlink"/>
            <w:rFonts w:eastAsia="Open Sans" w:cs="Open Sans"/>
          </w:rPr>
          <w:t xml:space="preserve"> </w:t>
        </w:r>
        <w:r w:rsidR="527EFA74" w:rsidRPr="7B299E9C">
          <w:rPr>
            <w:rStyle w:val="Hyperlink"/>
            <w:rFonts w:eastAsia="Open Sans" w:cs="Open Sans"/>
          </w:rPr>
          <w:t xml:space="preserve">deep </w:t>
        </w:r>
        <w:r w:rsidR="3B8FB6DE" w:rsidRPr="7B299E9C">
          <w:rPr>
            <w:rStyle w:val="Hyperlink"/>
            <w:rFonts w:eastAsia="Open Sans" w:cs="Open Sans"/>
          </w:rPr>
          <w:t>cuts</w:t>
        </w:r>
      </w:hyperlink>
      <w:r w:rsidR="2C911D01" w:rsidRPr="7B299E9C">
        <w:rPr>
          <w:rFonts w:eastAsia="Open Sans" w:cs="Open Sans"/>
          <w:color w:val="000000" w:themeColor="text1"/>
        </w:rPr>
        <w:t xml:space="preserve"> </w:t>
      </w:r>
      <w:bookmarkStart w:id="0" w:name="_Int_52m1m14R"/>
      <w:r w:rsidR="2C911D01" w:rsidRPr="7B299E9C">
        <w:rPr>
          <w:rFonts w:eastAsia="Open Sans" w:cs="Open Sans"/>
          <w:color w:val="000000" w:themeColor="text1"/>
        </w:rPr>
        <w:t>to</w:t>
      </w:r>
      <w:bookmarkEnd w:id="0"/>
      <w:r w:rsidR="2C911D01" w:rsidRPr="7B299E9C">
        <w:rPr>
          <w:rFonts w:eastAsia="Open Sans" w:cs="Open Sans"/>
          <w:color w:val="000000" w:themeColor="text1"/>
        </w:rPr>
        <w:t xml:space="preserve"> anti-poverty program</w:t>
      </w:r>
      <w:r w:rsidR="66E88654" w:rsidRPr="7B299E9C">
        <w:rPr>
          <w:rFonts w:eastAsia="Open Sans" w:cs="Open Sans"/>
          <w:color w:val="000000" w:themeColor="text1"/>
        </w:rPr>
        <w:t>s</w:t>
      </w:r>
      <w:r w:rsidR="2C911D01" w:rsidRPr="7B299E9C">
        <w:rPr>
          <w:rFonts w:eastAsia="Open Sans" w:cs="Open Sans"/>
          <w:color w:val="000000" w:themeColor="text1"/>
        </w:rPr>
        <w:t>. This includes</w:t>
      </w:r>
      <w:r w:rsidR="3B8FB6DE" w:rsidRPr="7B299E9C">
        <w:rPr>
          <w:rFonts w:eastAsia="Open Sans" w:cs="Open Sans"/>
          <w:color w:val="000000" w:themeColor="text1"/>
        </w:rPr>
        <w:t xml:space="preserve"> </w:t>
      </w:r>
      <w:r w:rsidR="041342F8" w:rsidRPr="7B299E9C">
        <w:rPr>
          <w:rFonts w:eastAsia="Open Sans" w:cs="Open Sans"/>
          <w:color w:val="000000" w:themeColor="text1"/>
        </w:rPr>
        <w:t xml:space="preserve">$880 billion </w:t>
      </w:r>
      <w:r w:rsidR="216903AE" w:rsidRPr="7B299E9C">
        <w:rPr>
          <w:rFonts w:eastAsia="Open Sans" w:cs="Open Sans"/>
          <w:color w:val="000000" w:themeColor="text1"/>
        </w:rPr>
        <w:t xml:space="preserve">from the committee that oversees Medicaid and $230 billion in cuts from the committee governing </w:t>
      </w:r>
      <w:r w:rsidR="64CA92B2" w:rsidRPr="7B299E9C">
        <w:rPr>
          <w:rFonts w:eastAsia="Open Sans" w:cs="Open Sans"/>
          <w:color w:val="000000" w:themeColor="text1"/>
        </w:rPr>
        <w:t xml:space="preserve">SNAP. </w:t>
      </w:r>
      <w:r w:rsidR="764071D7" w:rsidRPr="7B299E9C">
        <w:rPr>
          <w:rFonts w:eastAsia="Open Sans" w:cs="Open Sans"/>
          <w:color w:val="000000" w:themeColor="text1"/>
        </w:rPr>
        <w:t xml:space="preserve">SNAP provides direct assistance to </w:t>
      </w:r>
      <w:r w:rsidR="6559B39B" w:rsidRPr="7B299E9C">
        <w:rPr>
          <w:rFonts w:eastAsia="Open Sans" w:cs="Open Sans"/>
          <w:color w:val="000000" w:themeColor="text1"/>
        </w:rPr>
        <w:t xml:space="preserve">over </w:t>
      </w:r>
      <w:r w:rsidR="764071D7" w:rsidRPr="7B299E9C">
        <w:rPr>
          <w:rFonts w:eastAsia="Open Sans" w:cs="Open Sans"/>
          <w:color w:val="000000" w:themeColor="text1"/>
        </w:rPr>
        <w:t>40 million Americans</w:t>
      </w:r>
      <w:r w:rsidR="11694898" w:rsidRPr="7B299E9C">
        <w:rPr>
          <w:rFonts w:eastAsia="Open Sans" w:cs="Open Sans"/>
          <w:color w:val="000000" w:themeColor="text1"/>
        </w:rPr>
        <w:t>.</w:t>
      </w:r>
      <w:r w:rsidR="08737D2C" w:rsidRPr="7B299E9C">
        <w:rPr>
          <w:rFonts w:eastAsia="Open Sans" w:cs="Open Sans"/>
          <w:color w:val="000000" w:themeColor="text1"/>
        </w:rPr>
        <w:t xml:space="preserve"> M</w:t>
      </w:r>
      <w:r w:rsidR="764071D7" w:rsidRPr="7B299E9C">
        <w:rPr>
          <w:rFonts w:eastAsia="Open Sans" w:cs="Open Sans"/>
          <w:color w:val="000000" w:themeColor="text1"/>
        </w:rPr>
        <w:t>ore than half are children</w:t>
      </w:r>
      <w:r w:rsidR="6279AF47" w:rsidRPr="7B299E9C">
        <w:rPr>
          <w:rFonts w:eastAsia="Open Sans" w:cs="Open Sans"/>
          <w:color w:val="000000" w:themeColor="text1"/>
        </w:rPr>
        <w:t xml:space="preserve"> (</w:t>
      </w:r>
      <w:hyperlink r:id="rId12">
        <w:r w:rsidR="006531D2" w:rsidRPr="7B299E9C">
          <w:rPr>
            <w:rStyle w:val="Hyperlink"/>
            <w:rFonts w:eastAsia="Open Sans" w:cs="Open Sans"/>
          </w:rPr>
          <w:t>s</w:t>
        </w:r>
        <w:r w:rsidR="00DA66C5" w:rsidRPr="7B299E9C">
          <w:rPr>
            <w:rStyle w:val="Hyperlink"/>
            <w:rFonts w:eastAsia="Open Sans" w:cs="Open Sans"/>
          </w:rPr>
          <w:t xml:space="preserve">ee </w:t>
        </w:r>
        <w:r w:rsidR="6279AF47" w:rsidRPr="7B299E9C">
          <w:rPr>
            <w:rStyle w:val="Hyperlink"/>
            <w:rFonts w:eastAsia="Open Sans" w:cs="Open Sans"/>
          </w:rPr>
          <w:t xml:space="preserve">state-level </w:t>
        </w:r>
        <w:r w:rsidR="33BAB37A" w:rsidRPr="7B299E9C">
          <w:rPr>
            <w:rStyle w:val="Hyperlink"/>
            <w:rFonts w:eastAsia="Open Sans" w:cs="Open Sans"/>
          </w:rPr>
          <w:t>fact sheets</w:t>
        </w:r>
      </w:hyperlink>
      <w:r w:rsidR="33BAB37A" w:rsidRPr="7B299E9C">
        <w:rPr>
          <w:rFonts w:eastAsia="Open Sans" w:cs="Open Sans"/>
          <w:color w:val="000000" w:themeColor="text1"/>
        </w:rPr>
        <w:t>)</w:t>
      </w:r>
      <w:r w:rsidR="764071D7" w:rsidRPr="7B299E9C">
        <w:rPr>
          <w:rFonts w:eastAsia="Open Sans" w:cs="Open Sans"/>
          <w:color w:val="000000" w:themeColor="text1"/>
        </w:rPr>
        <w:t xml:space="preserve">. </w:t>
      </w:r>
      <w:r w:rsidR="6F2B61FA" w:rsidRPr="7B299E9C">
        <w:rPr>
          <w:rFonts w:eastAsia="Open Sans" w:cs="Open Sans"/>
          <w:color w:val="000000" w:themeColor="text1"/>
        </w:rPr>
        <w:t>Proposals to enact</w:t>
      </w:r>
      <w:r w:rsidR="468E4FC8" w:rsidRPr="7B299E9C">
        <w:rPr>
          <w:rFonts w:eastAsia="Open Sans" w:cs="Open Sans"/>
          <w:color w:val="000000" w:themeColor="text1"/>
        </w:rPr>
        <w:t xml:space="preserve"> the $230 billion in food assistance </w:t>
      </w:r>
      <w:r w:rsidR="17AE0A2F" w:rsidRPr="7B299E9C">
        <w:rPr>
          <w:rFonts w:eastAsia="Open Sans" w:cs="Open Sans"/>
          <w:color w:val="000000" w:themeColor="text1"/>
        </w:rPr>
        <w:t xml:space="preserve">cuts include </w:t>
      </w:r>
      <w:hyperlink r:id="rId13">
        <w:r w:rsidR="61CFF4EC" w:rsidRPr="7B299E9C">
          <w:rPr>
            <w:rStyle w:val="Hyperlink"/>
            <w:rFonts w:eastAsia="Open Sans" w:cs="Open Sans"/>
          </w:rPr>
          <w:t>more work requirements and changing eligibility</w:t>
        </w:r>
      </w:hyperlink>
      <w:r w:rsidR="61CFF4EC" w:rsidRPr="7B299E9C">
        <w:rPr>
          <w:rFonts w:eastAsia="Open Sans" w:cs="Open Sans"/>
          <w:color w:val="000000" w:themeColor="text1"/>
        </w:rPr>
        <w:t xml:space="preserve">. </w:t>
      </w:r>
      <w:r w:rsidR="7B1DBC60" w:rsidRPr="7B299E9C">
        <w:rPr>
          <w:rFonts w:eastAsia="Open Sans" w:cs="Open Sans"/>
          <w:color w:val="000000" w:themeColor="text1"/>
        </w:rPr>
        <w:t>These are not acceptable.</w:t>
      </w:r>
    </w:p>
    <w:p w14:paraId="13F1A1E2" w14:textId="4DA67059" w:rsidR="4DC2F5FA" w:rsidRDefault="2A76179C" w:rsidP="6476757F">
      <w:pPr>
        <w:spacing w:before="200"/>
        <w:rPr>
          <w:rFonts w:eastAsia="Open Sans" w:cs="Open Sans"/>
          <w:color w:val="080F0F"/>
          <w:szCs w:val="22"/>
        </w:rPr>
      </w:pPr>
      <w:r w:rsidRPr="6476757F">
        <w:rPr>
          <w:rFonts w:eastAsia="Open Sans" w:cs="Open Sans"/>
          <w:color w:val="080F0F"/>
          <w:szCs w:val="22"/>
        </w:rPr>
        <w:t xml:space="preserve">Medicaid is a state and federal partnership that funds health care for </w:t>
      </w:r>
      <w:r w:rsidR="78745757" w:rsidRPr="6476757F">
        <w:rPr>
          <w:rFonts w:eastAsia="Open Sans" w:cs="Open Sans"/>
          <w:color w:val="080F0F"/>
          <w:szCs w:val="22"/>
        </w:rPr>
        <w:t xml:space="preserve">nearly </w:t>
      </w:r>
      <w:hyperlink r:id="rId14">
        <w:r w:rsidR="78745757" w:rsidRPr="6476757F">
          <w:rPr>
            <w:rStyle w:val="Hyperlink"/>
            <w:rFonts w:eastAsia="Open Sans" w:cs="Open Sans"/>
            <w:szCs w:val="22"/>
          </w:rPr>
          <w:t xml:space="preserve">80 million </w:t>
        </w:r>
        <w:r w:rsidR="27674BE4" w:rsidRPr="6476757F">
          <w:rPr>
            <w:rStyle w:val="Hyperlink"/>
            <w:rFonts w:eastAsia="Open Sans" w:cs="Open Sans"/>
            <w:szCs w:val="22"/>
          </w:rPr>
          <w:t>children,</w:t>
        </w:r>
        <w:r w:rsidR="0ACDBB6F" w:rsidRPr="6476757F">
          <w:rPr>
            <w:rStyle w:val="Hyperlink"/>
            <w:rFonts w:eastAsia="Open Sans" w:cs="Open Sans"/>
            <w:szCs w:val="22"/>
          </w:rPr>
          <w:t xml:space="preserve"> </w:t>
        </w:r>
        <w:r w:rsidR="6C7B1B0F" w:rsidRPr="6476757F">
          <w:rPr>
            <w:rStyle w:val="Hyperlink"/>
            <w:rFonts w:eastAsia="Open Sans" w:cs="Open Sans"/>
            <w:szCs w:val="22"/>
          </w:rPr>
          <w:t>seniors, and people with disabilities.</w:t>
        </w:r>
      </w:hyperlink>
      <w:r w:rsidR="0ACDBB6F" w:rsidRPr="6476757F">
        <w:rPr>
          <w:rFonts w:eastAsia="Open Sans" w:cs="Open Sans"/>
          <w:color w:val="080F0F"/>
          <w:szCs w:val="22"/>
        </w:rPr>
        <w:t xml:space="preserve"> </w:t>
      </w:r>
      <w:r w:rsidR="1FFDD7F8" w:rsidRPr="6476757F">
        <w:rPr>
          <w:rFonts w:eastAsia="Open Sans" w:cs="Open Sans"/>
          <w:color w:val="080F0F"/>
          <w:szCs w:val="22"/>
        </w:rPr>
        <w:t xml:space="preserve">Cuts </w:t>
      </w:r>
      <w:r w:rsidR="53CBB60D" w:rsidRPr="6476757F">
        <w:rPr>
          <w:rFonts w:eastAsia="Open Sans" w:cs="Open Sans"/>
          <w:color w:val="080F0F"/>
          <w:szCs w:val="22"/>
        </w:rPr>
        <w:t>that</w:t>
      </w:r>
      <w:r w:rsidR="1FFDD7F8" w:rsidRPr="6476757F">
        <w:rPr>
          <w:rFonts w:eastAsia="Open Sans" w:cs="Open Sans"/>
          <w:color w:val="080F0F"/>
          <w:szCs w:val="22"/>
        </w:rPr>
        <w:t xml:space="preserve"> </w:t>
      </w:r>
      <w:r w:rsidR="489ED50E" w:rsidRPr="6476757F">
        <w:rPr>
          <w:rFonts w:eastAsia="Open Sans" w:cs="Open Sans"/>
          <w:color w:val="080F0F"/>
          <w:szCs w:val="22"/>
        </w:rPr>
        <w:t xml:space="preserve">cap the amount of </w:t>
      </w:r>
      <w:r w:rsidR="3209B6F3" w:rsidRPr="6476757F">
        <w:rPr>
          <w:rFonts w:eastAsia="Open Sans" w:cs="Open Sans"/>
          <w:color w:val="080F0F"/>
          <w:szCs w:val="22"/>
        </w:rPr>
        <w:t xml:space="preserve">federal </w:t>
      </w:r>
      <w:r w:rsidR="489ED50E" w:rsidRPr="6476757F">
        <w:rPr>
          <w:rFonts w:eastAsia="Open Sans" w:cs="Open Sans"/>
          <w:color w:val="080F0F"/>
          <w:szCs w:val="22"/>
        </w:rPr>
        <w:t xml:space="preserve">funds </w:t>
      </w:r>
      <w:r w:rsidR="51A41A6F" w:rsidRPr="6476757F">
        <w:rPr>
          <w:rFonts w:eastAsia="Open Sans" w:cs="Open Sans"/>
          <w:color w:val="080F0F"/>
          <w:szCs w:val="22"/>
        </w:rPr>
        <w:t>provided to states</w:t>
      </w:r>
      <w:r w:rsidR="497EC40F" w:rsidRPr="6476757F">
        <w:rPr>
          <w:rFonts w:eastAsia="Open Sans" w:cs="Open Sans"/>
          <w:color w:val="080F0F"/>
          <w:szCs w:val="22"/>
        </w:rPr>
        <w:t xml:space="preserve"> </w:t>
      </w:r>
      <w:r w:rsidR="22E82262" w:rsidRPr="6476757F">
        <w:rPr>
          <w:rFonts w:eastAsia="Open Sans" w:cs="Open Sans"/>
          <w:color w:val="080F0F"/>
          <w:szCs w:val="22"/>
        </w:rPr>
        <w:t xml:space="preserve">would force </w:t>
      </w:r>
      <w:r w:rsidR="5DC9AFBD" w:rsidRPr="6476757F">
        <w:rPr>
          <w:rFonts w:eastAsia="Open Sans" w:cs="Open Sans"/>
          <w:color w:val="080F0F"/>
          <w:szCs w:val="22"/>
        </w:rPr>
        <w:t xml:space="preserve">states to increase funding or limit </w:t>
      </w:r>
      <w:r w:rsidR="40D7428C" w:rsidRPr="6476757F">
        <w:rPr>
          <w:rFonts w:eastAsia="Open Sans" w:cs="Open Sans"/>
          <w:color w:val="080F0F"/>
          <w:szCs w:val="22"/>
        </w:rPr>
        <w:t xml:space="preserve">enrollment and </w:t>
      </w:r>
      <w:r w:rsidR="5DC9AFBD" w:rsidRPr="6476757F">
        <w:rPr>
          <w:rFonts w:eastAsia="Open Sans" w:cs="Open Sans"/>
          <w:color w:val="080F0F"/>
          <w:szCs w:val="22"/>
        </w:rPr>
        <w:t>benefits. There are also proposals to</w:t>
      </w:r>
      <w:r w:rsidR="7601F32F" w:rsidRPr="6476757F">
        <w:rPr>
          <w:rFonts w:eastAsia="Open Sans" w:cs="Open Sans"/>
          <w:color w:val="080F0F"/>
          <w:szCs w:val="22"/>
        </w:rPr>
        <w:t xml:space="preserve"> </w:t>
      </w:r>
      <w:r w:rsidR="489ED50E" w:rsidRPr="6476757F">
        <w:rPr>
          <w:rFonts w:eastAsia="Open Sans" w:cs="Open Sans"/>
          <w:color w:val="080F0F"/>
          <w:szCs w:val="22"/>
        </w:rPr>
        <w:t>increas</w:t>
      </w:r>
      <w:r w:rsidR="320E225F" w:rsidRPr="6476757F">
        <w:rPr>
          <w:rFonts w:eastAsia="Open Sans" w:cs="Open Sans"/>
          <w:color w:val="080F0F"/>
          <w:szCs w:val="22"/>
        </w:rPr>
        <w:t>e</w:t>
      </w:r>
      <w:r w:rsidR="489ED50E" w:rsidRPr="6476757F">
        <w:rPr>
          <w:rFonts w:eastAsia="Open Sans" w:cs="Open Sans"/>
          <w:color w:val="080F0F"/>
          <w:szCs w:val="22"/>
        </w:rPr>
        <w:t xml:space="preserve"> onerous work reporting requirements. </w:t>
      </w:r>
      <w:r w:rsidR="2E03191F" w:rsidRPr="6476757F">
        <w:rPr>
          <w:rFonts w:eastAsia="Open Sans" w:cs="Open Sans"/>
          <w:color w:val="080F0F"/>
          <w:szCs w:val="22"/>
        </w:rPr>
        <w:t>Thi</w:t>
      </w:r>
      <w:r w:rsidR="5E4C22D6" w:rsidRPr="6476757F">
        <w:rPr>
          <w:rFonts w:eastAsia="Open Sans" w:cs="Open Sans"/>
          <w:color w:val="080F0F"/>
          <w:szCs w:val="22"/>
        </w:rPr>
        <w:t xml:space="preserve">s is a </w:t>
      </w:r>
      <w:hyperlink r:id="rId15">
        <w:r w:rsidR="5E4C22D6" w:rsidRPr="6476757F">
          <w:rPr>
            <w:rStyle w:val="Hyperlink"/>
            <w:rFonts w:eastAsia="Open Sans" w:cs="Open Sans"/>
            <w:szCs w:val="22"/>
          </w:rPr>
          <w:t>failed policy</w:t>
        </w:r>
      </w:hyperlink>
      <w:r w:rsidR="5E4C22D6" w:rsidRPr="6476757F">
        <w:rPr>
          <w:rFonts w:eastAsia="Open Sans" w:cs="Open Sans"/>
          <w:color w:val="080F0F"/>
          <w:szCs w:val="22"/>
        </w:rPr>
        <w:t xml:space="preserve"> that does not increase employment </w:t>
      </w:r>
      <w:r w:rsidR="7784BEBF" w:rsidRPr="6476757F">
        <w:rPr>
          <w:rFonts w:eastAsia="Open Sans" w:cs="Open Sans"/>
          <w:color w:val="080F0F"/>
          <w:szCs w:val="22"/>
        </w:rPr>
        <w:t xml:space="preserve">but </w:t>
      </w:r>
      <w:r w:rsidR="5E4C22D6" w:rsidRPr="6476757F">
        <w:rPr>
          <w:rFonts w:eastAsia="Open Sans" w:cs="Open Sans"/>
          <w:color w:val="080F0F"/>
          <w:szCs w:val="22"/>
        </w:rPr>
        <w:t>cause</w:t>
      </w:r>
      <w:r w:rsidR="29C1D00A" w:rsidRPr="6476757F">
        <w:rPr>
          <w:rFonts w:eastAsia="Open Sans" w:cs="Open Sans"/>
          <w:color w:val="080F0F"/>
          <w:szCs w:val="22"/>
        </w:rPr>
        <w:t>s</w:t>
      </w:r>
      <w:r w:rsidR="5E4C22D6" w:rsidRPr="6476757F">
        <w:rPr>
          <w:rFonts w:eastAsia="Open Sans" w:cs="Open Sans"/>
          <w:color w:val="080F0F"/>
          <w:szCs w:val="22"/>
        </w:rPr>
        <w:t xml:space="preserve"> people to lose access </w:t>
      </w:r>
      <w:r w:rsidR="159EBD6E" w:rsidRPr="6476757F">
        <w:rPr>
          <w:rFonts w:eastAsia="Open Sans" w:cs="Open Sans"/>
          <w:color w:val="080F0F"/>
          <w:szCs w:val="22"/>
        </w:rPr>
        <w:t>to health</w:t>
      </w:r>
      <w:r w:rsidR="001513CD">
        <w:rPr>
          <w:rFonts w:eastAsia="Open Sans" w:cs="Open Sans"/>
          <w:color w:val="080F0F"/>
          <w:szCs w:val="22"/>
        </w:rPr>
        <w:t xml:space="preserve"> </w:t>
      </w:r>
      <w:r w:rsidR="159EBD6E" w:rsidRPr="6476757F">
        <w:rPr>
          <w:rFonts w:eastAsia="Open Sans" w:cs="Open Sans"/>
          <w:color w:val="080F0F"/>
          <w:szCs w:val="22"/>
        </w:rPr>
        <w:t>care</w:t>
      </w:r>
      <w:r w:rsidR="5E4C22D6" w:rsidRPr="6476757F">
        <w:rPr>
          <w:rFonts w:eastAsia="Open Sans" w:cs="Open Sans"/>
          <w:color w:val="080F0F"/>
          <w:szCs w:val="22"/>
        </w:rPr>
        <w:t xml:space="preserve">. </w:t>
      </w:r>
    </w:p>
    <w:p w14:paraId="254879E4" w14:textId="607F377A" w:rsidR="4DC2F5FA" w:rsidRDefault="7CAE3B53" w:rsidP="577B7919">
      <w:pPr>
        <w:spacing w:before="200"/>
        <w:rPr>
          <w:rFonts w:eastAsia="Open Sans" w:cs="Open Sans"/>
        </w:rPr>
      </w:pPr>
      <w:r w:rsidRPr="7B299E9C">
        <w:rPr>
          <w:rFonts w:eastAsia="Open Sans" w:cs="Open Sans"/>
        </w:rPr>
        <w:t>There is some bipartisan consensus to improve the C</w:t>
      </w:r>
      <w:r w:rsidR="1FDDA500" w:rsidRPr="7B299E9C">
        <w:rPr>
          <w:rFonts w:eastAsia="Open Sans" w:cs="Open Sans"/>
        </w:rPr>
        <w:t xml:space="preserve">hild </w:t>
      </w:r>
      <w:r w:rsidRPr="7B299E9C">
        <w:rPr>
          <w:rFonts w:eastAsia="Open Sans" w:cs="Open Sans"/>
        </w:rPr>
        <w:t>T</w:t>
      </w:r>
      <w:r w:rsidR="3C458310" w:rsidRPr="7B299E9C">
        <w:rPr>
          <w:rFonts w:eastAsia="Open Sans" w:cs="Open Sans"/>
        </w:rPr>
        <w:t xml:space="preserve">ax </w:t>
      </w:r>
      <w:r w:rsidRPr="7B299E9C">
        <w:rPr>
          <w:rFonts w:eastAsia="Open Sans" w:cs="Open Sans"/>
        </w:rPr>
        <w:t>C</w:t>
      </w:r>
      <w:r w:rsidR="0A643B82" w:rsidRPr="7B299E9C">
        <w:rPr>
          <w:rFonts w:eastAsia="Open Sans" w:cs="Open Sans"/>
        </w:rPr>
        <w:t>redit (CTC)</w:t>
      </w:r>
      <w:r w:rsidRPr="7B299E9C">
        <w:rPr>
          <w:rFonts w:eastAsia="Open Sans" w:cs="Open Sans"/>
        </w:rPr>
        <w:t xml:space="preserve">. </w:t>
      </w:r>
      <w:r w:rsidR="4428312F" w:rsidRPr="7B299E9C">
        <w:rPr>
          <w:rFonts w:eastAsia="Open Sans" w:cs="Open Sans"/>
        </w:rPr>
        <w:t>The current CTC leaves out 17 million children</w:t>
      </w:r>
      <w:r w:rsidR="0B44DAC6" w:rsidRPr="7B299E9C">
        <w:rPr>
          <w:rFonts w:eastAsia="Open Sans" w:cs="Open Sans"/>
        </w:rPr>
        <w:t xml:space="preserve"> because their</w:t>
      </w:r>
      <w:r w:rsidR="11C29029" w:rsidRPr="7B299E9C">
        <w:rPr>
          <w:rFonts w:eastAsia="Open Sans" w:cs="Open Sans"/>
        </w:rPr>
        <w:t xml:space="preserve"> parents don’t earn enough. </w:t>
      </w:r>
      <w:r w:rsidR="00E9ABC8" w:rsidRPr="7B299E9C">
        <w:rPr>
          <w:rFonts w:eastAsia="Open Sans" w:cs="Open Sans"/>
        </w:rPr>
        <w:t>S</w:t>
      </w:r>
      <w:r w:rsidR="666CDD75" w:rsidRPr="7B299E9C">
        <w:rPr>
          <w:rFonts w:eastAsia="Open Sans" w:cs="Open Sans"/>
        </w:rPr>
        <w:t xml:space="preserve">ome </w:t>
      </w:r>
      <w:r w:rsidR="629518B7" w:rsidRPr="7B299E9C">
        <w:rPr>
          <w:rFonts w:eastAsia="Open Sans" w:cs="Open Sans"/>
        </w:rPr>
        <w:t xml:space="preserve">Republicans suggest </w:t>
      </w:r>
      <w:r w:rsidR="725B5DC8" w:rsidRPr="7B299E9C">
        <w:rPr>
          <w:rFonts w:eastAsia="Open Sans" w:cs="Open Sans"/>
        </w:rPr>
        <w:t>improving the CTC by</w:t>
      </w:r>
      <w:r w:rsidR="3FA8549C" w:rsidRPr="7B299E9C">
        <w:rPr>
          <w:rFonts w:eastAsia="Open Sans" w:cs="Open Sans"/>
        </w:rPr>
        <w:t xml:space="preserve"> </w:t>
      </w:r>
      <w:r w:rsidR="2E7B9A80" w:rsidRPr="7B299E9C">
        <w:rPr>
          <w:rFonts w:eastAsia="Open Sans" w:cs="Open Sans"/>
        </w:rPr>
        <w:t>cutting</w:t>
      </w:r>
      <w:r w:rsidR="629518B7" w:rsidRPr="7B299E9C">
        <w:rPr>
          <w:rFonts w:eastAsia="Open Sans" w:cs="Open Sans"/>
        </w:rPr>
        <w:t xml:space="preserve"> the </w:t>
      </w:r>
      <w:r w:rsidR="561F513F" w:rsidRPr="7B299E9C">
        <w:rPr>
          <w:rFonts w:eastAsia="Open Sans" w:cs="Open Sans"/>
        </w:rPr>
        <w:t>Earned Income Tax Credit (EITC)</w:t>
      </w:r>
      <w:r w:rsidR="7BF1903A" w:rsidRPr="7B299E9C">
        <w:rPr>
          <w:rFonts w:eastAsia="Open Sans" w:cs="Open Sans"/>
        </w:rPr>
        <w:t>, which</w:t>
      </w:r>
      <w:r w:rsidR="561F513F" w:rsidRPr="7B299E9C">
        <w:rPr>
          <w:rFonts w:eastAsia="Open Sans" w:cs="Open Sans"/>
        </w:rPr>
        <w:t xml:space="preserve"> </w:t>
      </w:r>
      <w:r w:rsidR="3E65D872" w:rsidRPr="7B299E9C">
        <w:rPr>
          <w:rFonts w:eastAsia="Open Sans" w:cs="Open Sans"/>
        </w:rPr>
        <w:t xml:space="preserve">provides </w:t>
      </w:r>
      <w:r w:rsidR="561F513F" w:rsidRPr="7B299E9C">
        <w:rPr>
          <w:rFonts w:eastAsia="Open Sans" w:cs="Open Sans"/>
        </w:rPr>
        <w:t>support</w:t>
      </w:r>
      <w:r w:rsidR="5E3DA65E" w:rsidRPr="7B299E9C">
        <w:rPr>
          <w:rFonts w:eastAsia="Open Sans" w:cs="Open Sans"/>
        </w:rPr>
        <w:t xml:space="preserve"> specifically</w:t>
      </w:r>
      <w:r w:rsidR="561F513F" w:rsidRPr="7B299E9C">
        <w:rPr>
          <w:rFonts w:eastAsia="Open Sans" w:cs="Open Sans"/>
        </w:rPr>
        <w:t xml:space="preserve"> to </w:t>
      </w:r>
      <w:r w:rsidR="325E62DD" w:rsidRPr="7B299E9C">
        <w:rPr>
          <w:rFonts w:eastAsia="Open Sans" w:cs="Open Sans"/>
        </w:rPr>
        <w:t>those</w:t>
      </w:r>
      <w:r w:rsidR="561F513F" w:rsidRPr="7B299E9C">
        <w:rPr>
          <w:rFonts w:eastAsia="Open Sans" w:cs="Open Sans"/>
        </w:rPr>
        <w:t xml:space="preserve"> with low incomes. </w:t>
      </w:r>
      <w:r w:rsidR="38BD8458" w:rsidRPr="7B299E9C">
        <w:rPr>
          <w:rFonts w:eastAsia="Open Sans" w:cs="Open Sans"/>
        </w:rPr>
        <w:t xml:space="preserve">The CTC should be improved to reach more families </w:t>
      </w:r>
      <w:r w:rsidR="0009608B" w:rsidRPr="7B299E9C">
        <w:rPr>
          <w:rFonts w:eastAsia="Open Sans" w:cs="Open Sans"/>
        </w:rPr>
        <w:t xml:space="preserve">who work in </w:t>
      </w:r>
      <w:r w:rsidR="38BD8458" w:rsidRPr="7B299E9C">
        <w:rPr>
          <w:rFonts w:eastAsia="Open Sans" w:cs="Open Sans"/>
        </w:rPr>
        <w:t>low wage jobs</w:t>
      </w:r>
      <w:r w:rsidR="60A76FFE" w:rsidRPr="7B299E9C">
        <w:rPr>
          <w:rFonts w:eastAsia="Open Sans" w:cs="Open Sans"/>
        </w:rPr>
        <w:t>.</w:t>
      </w:r>
      <w:r w:rsidR="50A73A53" w:rsidRPr="7B299E9C">
        <w:rPr>
          <w:rFonts w:eastAsia="Open Sans" w:cs="Open Sans"/>
        </w:rPr>
        <w:t xml:space="preserve"> </w:t>
      </w:r>
      <w:r w:rsidR="4A8BC372" w:rsidRPr="7B299E9C">
        <w:rPr>
          <w:rFonts w:eastAsia="Open Sans" w:cs="Open Sans"/>
        </w:rPr>
        <w:t>B</w:t>
      </w:r>
      <w:r w:rsidR="50A73A53" w:rsidRPr="7B299E9C">
        <w:rPr>
          <w:rFonts w:eastAsia="Open Sans" w:cs="Open Sans"/>
        </w:rPr>
        <w:t>ut c</w:t>
      </w:r>
      <w:r w:rsidR="2F94E66D" w:rsidRPr="7B299E9C">
        <w:rPr>
          <w:rFonts w:eastAsia="Open Sans" w:cs="Open Sans"/>
        </w:rPr>
        <w:t xml:space="preserve">utting the EITC to fund the CTC is not okay. </w:t>
      </w:r>
      <w:r w:rsidR="561F513F" w:rsidRPr="7B299E9C">
        <w:rPr>
          <w:rFonts w:eastAsia="Open Sans" w:cs="Open Sans"/>
        </w:rPr>
        <w:t>We must not fund anti-poverty programs by cutting other anti-poverty programs.</w:t>
      </w:r>
      <w:r w:rsidR="3A28CD12" w:rsidRPr="7B299E9C">
        <w:rPr>
          <w:rFonts w:eastAsia="Open Sans" w:cs="Open Sans"/>
        </w:rPr>
        <w:t xml:space="preserve"> </w:t>
      </w:r>
    </w:p>
    <w:p w14:paraId="7025FA8A" w14:textId="729FF05A" w:rsidR="723C8567" w:rsidRDefault="3B440D69" w:rsidP="021E6802">
      <w:pPr>
        <w:spacing w:before="200"/>
        <w:rPr>
          <w:rFonts w:eastAsia="Open Sans" w:cs="Open Sans"/>
          <w:color w:val="080F0F"/>
          <w:szCs w:val="22"/>
        </w:rPr>
      </w:pPr>
      <w:r w:rsidRPr="021E6802">
        <w:rPr>
          <w:rFonts w:eastAsia="Open Sans" w:cs="Open Sans"/>
          <w:color w:val="080F0F"/>
          <w:szCs w:val="22"/>
        </w:rPr>
        <w:lastRenderedPageBreak/>
        <w:t xml:space="preserve">As advocates we must focus on protecting these programs that are </w:t>
      </w:r>
      <w:r w:rsidR="6F6772F1" w:rsidRPr="021E6802">
        <w:rPr>
          <w:rFonts w:eastAsia="Open Sans" w:cs="Open Sans"/>
          <w:color w:val="080F0F"/>
          <w:szCs w:val="22"/>
        </w:rPr>
        <w:t>lifelines for individuals experiencing poverty.</w:t>
      </w:r>
      <w:r w:rsidR="06C0B148" w:rsidRPr="021E6802">
        <w:rPr>
          <w:rFonts w:eastAsia="Open Sans" w:cs="Open Sans"/>
          <w:color w:val="080F0F"/>
          <w:szCs w:val="22"/>
        </w:rPr>
        <w:t xml:space="preserve"> The message is simple: </w:t>
      </w:r>
      <w:r w:rsidR="00BE6C0E">
        <w:rPr>
          <w:rFonts w:eastAsia="Open Sans" w:cs="Open Sans"/>
          <w:color w:val="080F0F"/>
          <w:szCs w:val="22"/>
        </w:rPr>
        <w:t>i</w:t>
      </w:r>
      <w:r w:rsidR="06C0B148" w:rsidRPr="021E6802">
        <w:rPr>
          <w:rFonts w:eastAsia="Open Sans" w:cs="Open Sans"/>
          <w:color w:val="080F0F"/>
          <w:szCs w:val="22"/>
        </w:rPr>
        <w:t>t</w:t>
      </w:r>
      <w:r w:rsidR="53A638F3" w:rsidRPr="021E6802">
        <w:rPr>
          <w:rFonts w:eastAsia="Open Sans" w:cs="Open Sans"/>
          <w:color w:val="080F0F"/>
          <w:szCs w:val="22"/>
        </w:rPr>
        <w:t xml:space="preserve"> is urgent that Congress </w:t>
      </w:r>
      <w:r w:rsidR="53A638F3" w:rsidRPr="021E6802">
        <w:rPr>
          <w:rFonts w:eastAsia="Open Sans" w:cs="Open Sans"/>
          <w:color w:val="000000" w:themeColor="text1"/>
          <w:szCs w:val="22"/>
        </w:rPr>
        <w:t>works to protect and strengthen SNAP and Medicaid and improve the CTC</w:t>
      </w:r>
      <w:r w:rsidR="6F6772F1" w:rsidRPr="021E6802">
        <w:rPr>
          <w:rFonts w:eastAsia="Open Sans" w:cs="Open Sans"/>
          <w:color w:val="080F0F"/>
          <w:szCs w:val="22"/>
        </w:rPr>
        <w:t xml:space="preserve">. </w:t>
      </w:r>
    </w:p>
    <w:p w14:paraId="1EB29CA8" w14:textId="06B88730" w:rsidR="723C8567" w:rsidRDefault="7DF7BBD8" w:rsidP="2E2D10DE">
      <w:pPr>
        <w:spacing w:before="200"/>
        <w:rPr>
          <w:rFonts w:eastAsia="Open Sans" w:cs="Open Sans"/>
          <w:color w:val="080F0F"/>
        </w:rPr>
      </w:pPr>
      <w:r w:rsidRPr="2E2D10DE">
        <w:rPr>
          <w:rFonts w:eastAsia="Open Sans" w:cs="Open Sans"/>
        </w:rPr>
        <w:t>M</w:t>
      </w:r>
      <w:r w:rsidR="723C8567" w:rsidRPr="2E2D10DE">
        <w:rPr>
          <w:rFonts w:eastAsia="Open Sans" w:cs="Open Sans"/>
        </w:rPr>
        <w:t xml:space="preserve">ore </w:t>
      </w:r>
      <w:r w:rsidR="3D1CD1C1" w:rsidRPr="2E2D10DE">
        <w:rPr>
          <w:rFonts w:eastAsia="Open Sans" w:cs="Open Sans"/>
        </w:rPr>
        <w:t>de</w:t>
      </w:r>
      <w:r w:rsidR="3F841945" w:rsidRPr="2E2D10DE">
        <w:rPr>
          <w:rFonts w:eastAsia="Open Sans" w:cs="Open Sans"/>
        </w:rPr>
        <w:t xml:space="preserve">tails on SNAP, Medicaid, and CTC: </w:t>
      </w:r>
      <w:hyperlink r:id="rId16">
        <w:r w:rsidR="733D8988" w:rsidRPr="2E2D10DE">
          <w:rPr>
            <w:rStyle w:val="Hyperlink"/>
            <w:rFonts w:eastAsia="Open Sans" w:cs="Open Sans"/>
          </w:rPr>
          <w:t>RESULTS blog</w:t>
        </w:r>
      </w:hyperlink>
      <w:r w:rsidR="733D8988" w:rsidRPr="2E2D10DE">
        <w:rPr>
          <w:rFonts w:eastAsia="Open Sans" w:cs="Open Sans"/>
        </w:rPr>
        <w:t xml:space="preserve">, </w:t>
      </w:r>
      <w:hyperlink r:id="rId17">
        <w:r w:rsidR="6A30494D" w:rsidRPr="2E2D10DE">
          <w:rPr>
            <w:rStyle w:val="Hyperlink"/>
            <w:rFonts w:eastAsia="Open Sans" w:cs="Open Sans"/>
          </w:rPr>
          <w:t>Medicaid State Fact Sheets</w:t>
        </w:r>
      </w:hyperlink>
      <w:r w:rsidR="6A30494D" w:rsidRPr="2E2D10DE">
        <w:rPr>
          <w:rFonts w:eastAsia="Open Sans" w:cs="Open Sans"/>
        </w:rPr>
        <w:t xml:space="preserve">, </w:t>
      </w:r>
      <w:hyperlink r:id="rId18">
        <w:r w:rsidR="6A30494D" w:rsidRPr="2E2D10DE">
          <w:rPr>
            <w:rStyle w:val="Hyperlink"/>
            <w:rFonts w:eastAsia="Open Sans" w:cs="Open Sans"/>
          </w:rPr>
          <w:t xml:space="preserve">RESULTS </w:t>
        </w:r>
        <w:r w:rsidR="220346A7" w:rsidRPr="2E2D10DE">
          <w:rPr>
            <w:rStyle w:val="Hyperlink"/>
            <w:rFonts w:eastAsia="Open Sans" w:cs="Open Sans"/>
          </w:rPr>
          <w:t xml:space="preserve">tax credits </w:t>
        </w:r>
        <w:r w:rsidR="723C8567" w:rsidRPr="2E2D10DE">
          <w:rPr>
            <w:rStyle w:val="Hyperlink"/>
            <w:rFonts w:eastAsia="Open Sans" w:cs="Open Sans"/>
          </w:rPr>
          <w:t>leave behind</w:t>
        </w:r>
      </w:hyperlink>
      <w:r w:rsidR="723C8567" w:rsidRPr="2E2D10DE">
        <w:rPr>
          <w:rFonts w:eastAsia="Open Sans" w:cs="Open Sans"/>
          <w:color w:val="000000" w:themeColor="text1"/>
        </w:rPr>
        <w:t>,</w:t>
      </w:r>
      <w:r w:rsidR="723C8567" w:rsidRPr="2E2D10DE">
        <w:rPr>
          <w:rStyle w:val="apple-converted-space"/>
          <w:rFonts w:ascii="Open Sans" w:eastAsia="Open Sans" w:hAnsi="Open Sans" w:cs="Open Sans"/>
          <w:color w:val="000000" w:themeColor="text1"/>
          <w:sz w:val="22"/>
          <w:szCs w:val="22"/>
        </w:rPr>
        <w:t> </w:t>
      </w:r>
      <w:hyperlink r:id="rId19">
        <w:r w:rsidR="061C263B" w:rsidRPr="2E2D10DE">
          <w:rPr>
            <w:rStyle w:val="Hyperlink"/>
            <w:rFonts w:eastAsia="Open Sans" w:cs="Open Sans"/>
          </w:rPr>
          <w:t xml:space="preserve">CTC and EITC </w:t>
        </w:r>
        <w:r w:rsidR="723C8567" w:rsidRPr="2E2D10DE">
          <w:rPr>
            <w:rStyle w:val="Hyperlink"/>
            <w:rFonts w:eastAsia="Open Sans" w:cs="Open Sans"/>
          </w:rPr>
          <w:t>policy brief</w:t>
        </w:r>
      </w:hyperlink>
      <w:r w:rsidR="723C8567" w:rsidRPr="2E2D10DE">
        <w:rPr>
          <w:rFonts w:eastAsia="Open Sans" w:cs="Open Sans"/>
          <w:color w:val="000000" w:themeColor="text1"/>
        </w:rPr>
        <w:t>, and</w:t>
      </w:r>
      <w:r w:rsidR="723C8567" w:rsidRPr="2E2D10DE">
        <w:rPr>
          <w:rStyle w:val="apple-converted-space"/>
          <w:rFonts w:ascii="Open Sans" w:eastAsia="Open Sans" w:hAnsi="Open Sans" w:cs="Open Sans"/>
          <w:color w:val="000000" w:themeColor="text1"/>
          <w:sz w:val="22"/>
          <w:szCs w:val="22"/>
        </w:rPr>
        <w:t> </w:t>
      </w:r>
      <w:hyperlink r:id="rId20">
        <w:r w:rsidR="75E7941C" w:rsidRPr="2E2D10DE">
          <w:rPr>
            <w:rStyle w:val="Hyperlink"/>
            <w:rFonts w:eastAsia="Open Sans" w:cs="Open Sans"/>
          </w:rPr>
          <w:t xml:space="preserve">CTC </w:t>
        </w:r>
        <w:r w:rsidR="723C8567" w:rsidRPr="2E2D10DE">
          <w:rPr>
            <w:rStyle w:val="Hyperlink"/>
            <w:rFonts w:eastAsia="Open Sans" w:cs="Open Sans"/>
          </w:rPr>
          <w:t>laser talk</w:t>
        </w:r>
      </w:hyperlink>
      <w:r w:rsidR="723C8567" w:rsidRPr="2E2D10DE">
        <w:rPr>
          <w:rFonts w:eastAsia="Open Sans" w:cs="Open Sans"/>
          <w:color w:val="000000" w:themeColor="text1"/>
        </w:rPr>
        <w:t>.</w:t>
      </w:r>
      <w:r w:rsidR="594A3929" w:rsidRPr="2E2D10DE">
        <w:rPr>
          <w:rFonts w:eastAsia="Open Sans" w:cs="Open Sans"/>
          <w:color w:val="000000" w:themeColor="text1"/>
        </w:rPr>
        <w:t xml:space="preserve"> </w:t>
      </w:r>
    </w:p>
    <w:p w14:paraId="50EF681D" w14:textId="4E896CF1" w:rsidR="36461EA3" w:rsidRDefault="003731F4" w:rsidP="0051435C">
      <w:pPr>
        <w:pStyle w:val="Heading2"/>
      </w:pPr>
      <w:r w:rsidRPr="7B299E9C">
        <w:rPr>
          <w:rStyle w:val="normaltextrun"/>
          <w:rFonts w:eastAsia="Open Sans"/>
          <w:color w:val="D50031"/>
          <w:sz w:val="31"/>
          <w:szCs w:val="31"/>
        </w:rPr>
        <w:t>Sample </w:t>
      </w:r>
      <w:r w:rsidR="4346EF7E" w:rsidRPr="7B299E9C">
        <w:rPr>
          <w:rStyle w:val="normaltextrun"/>
          <w:rFonts w:eastAsia="Open Sans"/>
          <w:color w:val="D50031"/>
          <w:sz w:val="31"/>
          <w:szCs w:val="31"/>
        </w:rPr>
        <w:t>c</w:t>
      </w:r>
      <w:r w:rsidR="610F7969" w:rsidRPr="7B299E9C">
        <w:rPr>
          <w:rStyle w:val="normaltextrun"/>
          <w:rFonts w:eastAsia="Open Sans"/>
          <w:color w:val="D50031"/>
          <w:sz w:val="31"/>
          <w:szCs w:val="31"/>
        </w:rPr>
        <w:t xml:space="preserve">all </w:t>
      </w:r>
      <w:r w:rsidR="0A7249E6" w:rsidRPr="7B299E9C">
        <w:rPr>
          <w:rStyle w:val="normaltextrun"/>
          <w:rFonts w:eastAsia="Open Sans"/>
          <w:color w:val="D50031"/>
          <w:sz w:val="31"/>
          <w:szCs w:val="31"/>
        </w:rPr>
        <w:t>l</w:t>
      </w:r>
      <w:r w:rsidR="610F7969" w:rsidRPr="7B299E9C">
        <w:rPr>
          <w:rStyle w:val="normaltextrun"/>
          <w:rFonts w:eastAsia="Open Sans"/>
          <w:color w:val="D50031"/>
          <w:sz w:val="31"/>
          <w:szCs w:val="31"/>
        </w:rPr>
        <w:t>anguage to Congress</w:t>
      </w:r>
      <w:r w:rsidR="1A44CBCF" w:rsidRPr="7B299E9C">
        <w:rPr>
          <w:rStyle w:val="normaltextrun"/>
          <w:rFonts w:eastAsia="Open Sans"/>
          <w:color w:val="D50031"/>
          <w:sz w:val="31"/>
          <w:szCs w:val="31"/>
        </w:rPr>
        <w:t xml:space="preserve"> in EPIC format</w:t>
      </w:r>
    </w:p>
    <w:p w14:paraId="3EDB490F" w14:textId="7103275C" w:rsidR="6A0C328F" w:rsidRDefault="38F35D5B" w:rsidP="0446903B">
      <w:pPr>
        <w:spacing w:before="0" w:after="0"/>
        <w:rPr>
          <w:rFonts w:eastAsia="Open Sans" w:cs="Open Sans"/>
        </w:rPr>
      </w:pPr>
      <w:r w:rsidRPr="7B299E9C">
        <w:rPr>
          <w:rFonts w:eastAsia="Open Sans" w:cs="Open Sans"/>
        </w:rPr>
        <w:t xml:space="preserve">Call your </w:t>
      </w:r>
      <w:r w:rsidR="343DD50D" w:rsidRPr="7B299E9C">
        <w:rPr>
          <w:rFonts w:eastAsia="Open Sans" w:cs="Open Sans"/>
        </w:rPr>
        <w:t>members of Congress</w:t>
      </w:r>
      <w:r w:rsidRPr="7B299E9C">
        <w:rPr>
          <w:rFonts w:eastAsia="Open Sans" w:cs="Open Sans"/>
        </w:rPr>
        <w:t xml:space="preserve"> and urge them to protect </w:t>
      </w:r>
      <w:r w:rsidR="4FBA0A1A" w:rsidRPr="7B299E9C">
        <w:rPr>
          <w:rFonts w:eastAsia="Open Sans" w:cs="Open Sans"/>
        </w:rPr>
        <w:t xml:space="preserve">crucial </w:t>
      </w:r>
      <w:r w:rsidR="48183DAA" w:rsidRPr="7B299E9C">
        <w:rPr>
          <w:rFonts w:eastAsia="Open Sans" w:cs="Open Sans"/>
        </w:rPr>
        <w:t xml:space="preserve">assistance </w:t>
      </w:r>
      <w:r w:rsidR="4FBA0A1A" w:rsidRPr="7B299E9C">
        <w:rPr>
          <w:rFonts w:eastAsia="Open Sans" w:cs="Open Sans"/>
        </w:rPr>
        <w:t>programs</w:t>
      </w:r>
      <w:r w:rsidR="57E6EAA1" w:rsidRPr="7B299E9C">
        <w:rPr>
          <w:rFonts w:eastAsia="Open Sans" w:cs="Open Sans"/>
        </w:rPr>
        <w:t xml:space="preserve"> that help people survive poverty</w:t>
      </w:r>
      <w:r w:rsidRPr="7B299E9C">
        <w:rPr>
          <w:rFonts w:eastAsia="Open Sans" w:cs="Open Sans"/>
        </w:rPr>
        <w:t>. Invite others in your network to call their representatives</w:t>
      </w:r>
      <w:r w:rsidR="2717F3F6" w:rsidRPr="7B299E9C">
        <w:rPr>
          <w:rFonts w:eastAsia="Open Sans" w:cs="Open Sans"/>
        </w:rPr>
        <w:t>.</w:t>
      </w:r>
      <w:r w:rsidR="5FD0129D" w:rsidRPr="7B299E9C">
        <w:rPr>
          <w:rFonts w:eastAsia="Open Sans" w:cs="Open Sans"/>
        </w:rPr>
        <w:t xml:space="preserve"> Find your members of Congress at: </w:t>
      </w:r>
      <w:hyperlink r:id="rId21">
        <w:r w:rsidR="5FD0129D" w:rsidRPr="7B299E9C">
          <w:rPr>
            <w:rStyle w:val="Hyperlink"/>
            <w:rFonts w:eastAsia="Open Sans" w:cs="Open Sans"/>
          </w:rPr>
          <w:t>https://results.org/volunteers/legislator-lookup</w:t>
        </w:r>
      </w:hyperlink>
      <w:r w:rsidR="5BC39C72" w:rsidRPr="7B299E9C">
        <w:rPr>
          <w:rFonts w:eastAsia="Open Sans" w:cs="Open Sans"/>
        </w:rPr>
        <w:t>.</w:t>
      </w:r>
      <w:r w:rsidR="5FD0129D" w:rsidRPr="7B299E9C">
        <w:rPr>
          <w:rFonts w:eastAsia="Open Sans" w:cs="Open Sans"/>
        </w:rPr>
        <w:t xml:space="preserve"> </w:t>
      </w:r>
    </w:p>
    <w:p w14:paraId="07C9A86D" w14:textId="0E971B3D" w:rsidR="6A0C328F" w:rsidRDefault="6A0C328F" w:rsidP="7059A63F">
      <w:pPr>
        <w:rPr>
          <w:rFonts w:eastAsia="Open Sans" w:cs="Open Sans"/>
        </w:rPr>
      </w:pPr>
      <w:r w:rsidRPr="7059A63F">
        <w:rPr>
          <w:rStyle w:val="normaltextrun"/>
          <w:rFonts w:cs="Open Sans"/>
          <w:b/>
          <w:bCs/>
        </w:rPr>
        <w:t xml:space="preserve">Subject: </w:t>
      </w:r>
      <w:r w:rsidR="43233BB5" w:rsidRPr="7059A63F">
        <w:rPr>
          <w:rStyle w:val="normaltextrun"/>
          <w:rFonts w:cs="Open Sans"/>
          <w:b/>
          <w:bCs/>
        </w:rPr>
        <w:t xml:space="preserve">Improve the CTC and don’t cut SNAP or </w:t>
      </w:r>
      <w:r w:rsidR="35AA326D" w:rsidRPr="7059A63F">
        <w:rPr>
          <w:rStyle w:val="normaltextrun"/>
          <w:rFonts w:cs="Open Sans"/>
          <w:b/>
          <w:bCs/>
        </w:rPr>
        <w:t>Medicaid</w:t>
      </w:r>
    </w:p>
    <w:p w14:paraId="1C4ED5AC" w14:textId="0B5C6B85" w:rsidR="00063742" w:rsidRDefault="00063742" w:rsidP="577B7919">
      <w:pPr>
        <w:spacing w:before="200"/>
        <w:rPr>
          <w:rFonts w:eastAsia="Open Sans" w:cs="Open Sans"/>
        </w:rPr>
      </w:pPr>
      <w:r w:rsidRPr="7B299E9C">
        <w:rPr>
          <w:rStyle w:val="normaltextrun"/>
          <w:rFonts w:cs="Open Sans"/>
          <w:b/>
          <w:bCs/>
        </w:rPr>
        <w:t>Engage:</w:t>
      </w:r>
      <w:r w:rsidR="67ED6EEC" w:rsidRPr="7B299E9C">
        <w:rPr>
          <w:rFonts w:eastAsia="Open Sans" w:cs="Open Sans"/>
        </w:rPr>
        <w:t xml:space="preserve"> I am deeply concerned about the House budget resolution passed in late February.</w:t>
      </w:r>
      <w:r w:rsidR="10AE1E5F" w:rsidRPr="7B299E9C">
        <w:rPr>
          <w:rFonts w:eastAsia="Open Sans" w:cs="Open Sans"/>
          <w:color w:val="000000" w:themeColor="text1"/>
        </w:rPr>
        <w:t xml:space="preserve"> </w:t>
      </w:r>
      <w:r w:rsidR="370F4EDC" w:rsidRPr="7B299E9C">
        <w:rPr>
          <w:rFonts w:eastAsia="Open Sans" w:cs="Open Sans"/>
          <w:color w:val="000000" w:themeColor="text1"/>
        </w:rPr>
        <w:t xml:space="preserve">The </w:t>
      </w:r>
      <w:r w:rsidR="786AC053" w:rsidRPr="7B299E9C">
        <w:rPr>
          <w:rFonts w:eastAsia="Open Sans" w:cs="Open Sans"/>
          <w:color w:val="000000" w:themeColor="text1"/>
        </w:rPr>
        <w:t>current</w:t>
      </w:r>
      <w:r w:rsidR="635E7281" w:rsidRPr="7B299E9C">
        <w:rPr>
          <w:rFonts w:eastAsia="Open Sans" w:cs="Open Sans"/>
          <w:color w:val="000000" w:themeColor="text1"/>
        </w:rPr>
        <w:t xml:space="preserve"> </w:t>
      </w:r>
      <w:r w:rsidR="786AC053" w:rsidRPr="7B299E9C">
        <w:rPr>
          <w:rFonts w:eastAsia="Open Sans" w:cs="Open Sans"/>
          <w:color w:val="000000" w:themeColor="text1"/>
        </w:rPr>
        <w:t xml:space="preserve">proposals </w:t>
      </w:r>
      <w:r w:rsidR="641E8496" w:rsidRPr="7B299E9C">
        <w:rPr>
          <w:rFonts w:eastAsia="Open Sans" w:cs="Open Sans"/>
          <w:color w:val="000000" w:themeColor="text1"/>
        </w:rPr>
        <w:t xml:space="preserve">call for shocking cuts </w:t>
      </w:r>
      <w:r w:rsidR="7C892BE1" w:rsidRPr="7B299E9C">
        <w:rPr>
          <w:rFonts w:eastAsia="Open Sans" w:cs="Open Sans"/>
          <w:color w:val="000000" w:themeColor="text1"/>
        </w:rPr>
        <w:t xml:space="preserve">to Medicaid and </w:t>
      </w:r>
      <w:r w:rsidR="74D4C55E" w:rsidRPr="7B299E9C">
        <w:rPr>
          <w:rFonts w:eastAsia="Open Sans" w:cs="Open Sans"/>
          <w:color w:val="000000" w:themeColor="text1"/>
        </w:rPr>
        <w:t>the Supplemental Nutrition Assistance Program (</w:t>
      </w:r>
      <w:r w:rsidR="7C892BE1" w:rsidRPr="7B299E9C">
        <w:rPr>
          <w:rFonts w:eastAsia="Open Sans" w:cs="Open Sans"/>
          <w:color w:val="000000" w:themeColor="text1"/>
        </w:rPr>
        <w:t>SNAP</w:t>
      </w:r>
      <w:r w:rsidR="07FD71BF" w:rsidRPr="7B299E9C">
        <w:rPr>
          <w:rFonts w:eastAsia="Open Sans" w:cs="Open Sans"/>
          <w:color w:val="000000" w:themeColor="text1"/>
        </w:rPr>
        <w:t>)</w:t>
      </w:r>
      <w:r w:rsidR="7C892BE1" w:rsidRPr="7B299E9C">
        <w:rPr>
          <w:rFonts w:eastAsia="Open Sans" w:cs="Open Sans"/>
          <w:color w:val="000000" w:themeColor="text1"/>
        </w:rPr>
        <w:t>. At the same tim</w:t>
      </w:r>
      <w:r w:rsidR="3E659EFB" w:rsidRPr="7B299E9C">
        <w:rPr>
          <w:rFonts w:eastAsia="Open Sans" w:cs="Open Sans"/>
          <w:color w:val="000000" w:themeColor="text1"/>
        </w:rPr>
        <w:t>e, proposed tax cuts for the wealthy would increase our nation’s debt by $4</w:t>
      </w:r>
      <w:r w:rsidR="2C767B05" w:rsidRPr="7B299E9C">
        <w:rPr>
          <w:rFonts w:eastAsia="Open Sans" w:cs="Open Sans"/>
          <w:color w:val="000000" w:themeColor="text1"/>
        </w:rPr>
        <w:t>.5</w:t>
      </w:r>
      <w:r w:rsidR="3E659EFB" w:rsidRPr="7B299E9C">
        <w:rPr>
          <w:rFonts w:eastAsia="Open Sans" w:cs="Open Sans"/>
          <w:color w:val="000000" w:themeColor="text1"/>
        </w:rPr>
        <w:t xml:space="preserve"> trillion.</w:t>
      </w:r>
      <w:r w:rsidR="0C314C77" w:rsidRPr="7B299E9C">
        <w:rPr>
          <w:rFonts w:eastAsia="Open Sans" w:cs="Open Sans"/>
        </w:rPr>
        <w:t xml:space="preserve"> I am angry that Congress would even contemplate taking health care and food assistance from people simply to make the rich richer and increase the deficit.</w:t>
      </w:r>
    </w:p>
    <w:p w14:paraId="0C815504" w14:textId="3263DB8F" w:rsidR="00063742" w:rsidRDefault="00063742" w:rsidP="6476757F">
      <w:pPr>
        <w:rPr>
          <w:rFonts w:eastAsia="Open Sans" w:cs="Open Sans"/>
          <w:szCs w:val="22"/>
        </w:rPr>
      </w:pPr>
      <w:r w:rsidRPr="6476757F">
        <w:rPr>
          <w:b/>
          <w:bCs/>
        </w:rPr>
        <w:t xml:space="preserve">State </w:t>
      </w:r>
      <w:r w:rsidR="00597D19">
        <w:rPr>
          <w:b/>
          <w:bCs/>
        </w:rPr>
        <w:t>p</w:t>
      </w:r>
      <w:r w:rsidRPr="6476757F">
        <w:rPr>
          <w:b/>
          <w:bCs/>
        </w:rPr>
        <w:t>roblem:</w:t>
      </w:r>
      <w:r>
        <w:t xml:space="preserve"> </w:t>
      </w:r>
      <w:r w:rsidR="66AAD612">
        <w:t xml:space="preserve">Cuts to SNAP </w:t>
      </w:r>
      <w:r w:rsidR="2ADD0137">
        <w:t xml:space="preserve">and Medicaid </w:t>
      </w:r>
      <w:r w:rsidR="66AAD612">
        <w:t xml:space="preserve">would harm </w:t>
      </w:r>
      <w:r w:rsidR="212F0942">
        <w:t xml:space="preserve">the health of millions of Americans and </w:t>
      </w:r>
      <w:r w:rsidR="5932A834">
        <w:t>limit benefits, access, and choice.</w:t>
      </w:r>
      <w:r w:rsidR="4CA4BB6D">
        <w:t xml:space="preserve"> </w:t>
      </w:r>
      <w:r w:rsidR="45229C5B">
        <w:t>T</w:t>
      </w:r>
      <w:r w:rsidR="39B0D2CA" w:rsidRPr="6476757F">
        <w:rPr>
          <w:rFonts w:eastAsia="Open Sans" w:cs="Open Sans"/>
          <w:szCs w:val="22"/>
        </w:rPr>
        <w:t xml:space="preserve">hese programs overwhelmingly </w:t>
      </w:r>
      <w:r w:rsidR="61BB7F9C" w:rsidRPr="6476757F">
        <w:rPr>
          <w:rFonts w:eastAsia="Open Sans" w:cs="Open Sans"/>
          <w:szCs w:val="22"/>
        </w:rPr>
        <w:t xml:space="preserve">support </w:t>
      </w:r>
      <w:r w:rsidR="39B0D2CA" w:rsidRPr="6476757F">
        <w:rPr>
          <w:rFonts w:eastAsia="Open Sans" w:cs="Open Sans"/>
          <w:szCs w:val="22"/>
        </w:rPr>
        <w:t>children, families, seniors, and people with disabilities</w:t>
      </w:r>
      <w:r w:rsidR="5D29E005" w:rsidRPr="6476757F">
        <w:rPr>
          <w:rFonts w:eastAsia="Open Sans" w:cs="Open Sans"/>
          <w:szCs w:val="22"/>
        </w:rPr>
        <w:t>, and those living in rural areas.</w:t>
      </w:r>
      <w:r w:rsidR="39B0D2CA" w:rsidRPr="6476757F">
        <w:rPr>
          <w:rFonts w:eastAsia="Open Sans" w:cs="Open Sans"/>
          <w:szCs w:val="22"/>
        </w:rPr>
        <w:t xml:space="preserve"> </w:t>
      </w:r>
      <w:r w:rsidR="4D4E21D3" w:rsidRPr="6476757F">
        <w:rPr>
          <w:rFonts w:eastAsia="Open Sans" w:cs="Open Sans"/>
          <w:szCs w:val="22"/>
        </w:rPr>
        <w:t>In many cases, Medicaid and SNAP are their only options to see a doctor or buy food. It is unconscionable that Congress would want to take that away.</w:t>
      </w:r>
      <w:r w:rsidR="4D4E21D3">
        <w:t xml:space="preserve"> </w:t>
      </w:r>
    </w:p>
    <w:p w14:paraId="3E189682" w14:textId="1839DA8E" w:rsidR="00063742" w:rsidRDefault="00063742" w:rsidP="6476757F">
      <w:pPr>
        <w:rPr>
          <w:rFonts w:eastAsia="Open Sans" w:cs="Open Sans"/>
          <w:szCs w:val="22"/>
        </w:rPr>
      </w:pPr>
      <w:r w:rsidRPr="061252DC">
        <w:rPr>
          <w:rStyle w:val="normaltextrun"/>
          <w:rFonts w:cs="Open Sans"/>
          <w:b/>
          <w:bCs/>
        </w:rPr>
        <w:t>Inform</w:t>
      </w:r>
      <w:r w:rsidR="6491FB64" w:rsidRPr="061252DC">
        <w:rPr>
          <w:rStyle w:val="normaltextrun"/>
          <w:rFonts w:cs="Open Sans"/>
          <w:b/>
          <w:bCs/>
        </w:rPr>
        <w:t xml:space="preserve"> on </w:t>
      </w:r>
      <w:r w:rsidR="00597D19">
        <w:rPr>
          <w:rStyle w:val="normaltextrun"/>
          <w:rFonts w:cs="Open Sans"/>
          <w:b/>
          <w:bCs/>
        </w:rPr>
        <w:t>s</w:t>
      </w:r>
      <w:r w:rsidR="6491FB64" w:rsidRPr="061252DC">
        <w:rPr>
          <w:rStyle w:val="normaltextrun"/>
          <w:rFonts w:cs="Open Sans"/>
          <w:b/>
          <w:bCs/>
        </w:rPr>
        <w:t>olutions</w:t>
      </w:r>
      <w:r w:rsidRPr="061252DC">
        <w:rPr>
          <w:rStyle w:val="normaltextrun"/>
          <w:rFonts w:cs="Open Sans"/>
          <w:b/>
          <w:bCs/>
        </w:rPr>
        <w:t>:</w:t>
      </w:r>
      <w:r w:rsidR="4C1CC16D" w:rsidRPr="061252DC">
        <w:rPr>
          <w:rStyle w:val="normaltextrun"/>
          <w:rFonts w:cs="Open Sans"/>
          <w:b/>
          <w:bCs/>
        </w:rPr>
        <w:t xml:space="preserve"> </w:t>
      </w:r>
      <w:r w:rsidR="0AE96182" w:rsidRPr="061252DC">
        <w:rPr>
          <w:rFonts w:eastAsia="Open Sans" w:cs="Open Sans"/>
          <w:szCs w:val="22"/>
        </w:rPr>
        <w:t xml:space="preserve">Medicaid and SNAP </w:t>
      </w:r>
      <w:r w:rsidR="405380E5" w:rsidRPr="061252DC">
        <w:rPr>
          <w:rFonts w:eastAsia="Open Sans" w:cs="Open Sans"/>
          <w:szCs w:val="22"/>
        </w:rPr>
        <w:t>provid</w:t>
      </w:r>
      <w:r w:rsidR="7C9021FD" w:rsidRPr="061252DC">
        <w:rPr>
          <w:rFonts w:eastAsia="Open Sans" w:cs="Open Sans"/>
          <w:szCs w:val="22"/>
        </w:rPr>
        <w:t xml:space="preserve">e </w:t>
      </w:r>
      <w:r w:rsidR="405380E5" w:rsidRPr="061252DC">
        <w:rPr>
          <w:rFonts w:eastAsia="Open Sans" w:cs="Open Sans"/>
          <w:szCs w:val="22"/>
        </w:rPr>
        <w:t xml:space="preserve">crucial support and do not need to be cut in this budget bill. They </w:t>
      </w:r>
      <w:r w:rsidR="76258CFF" w:rsidRPr="061252DC">
        <w:rPr>
          <w:rFonts w:eastAsia="Open Sans" w:cs="Open Sans"/>
          <w:szCs w:val="22"/>
        </w:rPr>
        <w:t xml:space="preserve">can be protected so that they continue to function in their </w:t>
      </w:r>
      <w:r w:rsidR="0AE96182" w:rsidRPr="061252DC">
        <w:rPr>
          <w:rFonts w:eastAsia="Open Sans" w:cs="Open Sans"/>
          <w:szCs w:val="22"/>
        </w:rPr>
        <w:t xml:space="preserve">critical role in helping tens of millions of Americans who experience poverty. </w:t>
      </w:r>
      <w:r w:rsidR="40C3E6A4">
        <w:t xml:space="preserve">The Child Tax Credit </w:t>
      </w:r>
      <w:r w:rsidR="008711C8">
        <w:t xml:space="preserve">(CTC) </w:t>
      </w:r>
      <w:r w:rsidR="31EDCE3D">
        <w:t xml:space="preserve">is another critical tool for fighting poverty. It </w:t>
      </w:r>
      <w:r w:rsidR="394E4F53">
        <w:t>currently leaves 17 million children out of the full credit because their parents don’t make enough money. It can</w:t>
      </w:r>
      <w:r w:rsidR="31EDCE3D">
        <w:t xml:space="preserve"> be improved </w:t>
      </w:r>
      <w:r w:rsidR="3AE0267D">
        <w:t xml:space="preserve">and expanded </w:t>
      </w:r>
      <w:r w:rsidR="31EDCE3D">
        <w:t xml:space="preserve">so </w:t>
      </w:r>
      <w:r w:rsidR="008F1D19">
        <w:t xml:space="preserve">that more families working in low wage jobs receive </w:t>
      </w:r>
      <w:proofErr w:type="gramStart"/>
      <w:r w:rsidR="008F1D19">
        <w:t>the full benefit</w:t>
      </w:r>
      <w:proofErr w:type="gramEnd"/>
      <w:r w:rsidR="40C3E6A4">
        <w:t>.</w:t>
      </w:r>
    </w:p>
    <w:p w14:paraId="3C096886" w14:textId="2315D1A6" w:rsidR="0117BEC4" w:rsidRDefault="6A0C328F" w:rsidP="001825E8">
      <w:pPr>
        <w:spacing w:before="200"/>
        <w:rPr>
          <w:rFonts w:eastAsia="Open Sans" w:cs="Open Sans"/>
        </w:rPr>
      </w:pPr>
      <w:r w:rsidRPr="08892302">
        <w:rPr>
          <w:rStyle w:val="normaltextrun"/>
          <w:rFonts w:cs="Open Sans"/>
          <w:b/>
          <w:bCs/>
        </w:rPr>
        <w:t xml:space="preserve">Call to </w:t>
      </w:r>
      <w:r w:rsidR="00597D19" w:rsidRPr="08892302">
        <w:rPr>
          <w:rStyle w:val="normaltextrun"/>
          <w:rFonts w:cs="Open Sans"/>
          <w:b/>
          <w:bCs/>
        </w:rPr>
        <w:t>a</w:t>
      </w:r>
      <w:r w:rsidRPr="08892302">
        <w:rPr>
          <w:rStyle w:val="normaltextrun"/>
          <w:rFonts w:cs="Open Sans"/>
          <w:b/>
          <w:bCs/>
        </w:rPr>
        <w:t>ction:</w:t>
      </w:r>
      <w:r w:rsidRPr="08892302">
        <w:rPr>
          <w:rStyle w:val="normaltextrun"/>
          <w:rFonts w:cs="Open Sans"/>
        </w:rPr>
        <w:t xml:space="preserve"> </w:t>
      </w:r>
      <w:r w:rsidR="4A6EE7B6" w:rsidRPr="08892302">
        <w:rPr>
          <w:rStyle w:val="normaltextrun"/>
          <w:rFonts w:cs="Open Sans"/>
        </w:rPr>
        <w:t xml:space="preserve">I urge Congress to reject efforts to cut or restrict SNAP or Medicaid. </w:t>
      </w:r>
      <w:r w:rsidR="4222F897" w:rsidRPr="08892302">
        <w:rPr>
          <w:rFonts w:eastAsia="Open Sans" w:cs="Open Sans"/>
        </w:rPr>
        <w:t xml:space="preserve">Cutting these programs to finance tax cuts for the wealthy would be devastating for millions and is morally indefensible. I urge our representatives to protect and expand access to SNAP and </w:t>
      </w:r>
      <w:r w:rsidR="4222F897" w:rsidRPr="08892302">
        <w:rPr>
          <w:rFonts w:eastAsia="Open Sans" w:cs="Open Sans"/>
        </w:rPr>
        <w:lastRenderedPageBreak/>
        <w:t xml:space="preserve">Medicaid. </w:t>
      </w:r>
      <w:r w:rsidR="56A5F585" w:rsidRPr="08892302">
        <w:rPr>
          <w:rFonts w:eastAsia="Open Sans" w:cs="Open Sans"/>
        </w:rPr>
        <w:t>I</w:t>
      </w:r>
      <w:r w:rsidR="15268E23" w:rsidRPr="08892302">
        <w:rPr>
          <w:rFonts w:eastAsia="Open Sans" w:cs="Open Sans"/>
        </w:rPr>
        <w:t xml:space="preserve"> also urge our representatives to improve the </w:t>
      </w:r>
      <w:r w:rsidR="008711C8" w:rsidRPr="08892302">
        <w:rPr>
          <w:rFonts w:eastAsia="Open Sans" w:cs="Open Sans"/>
        </w:rPr>
        <w:t>CTC</w:t>
      </w:r>
      <w:r w:rsidR="15268E23" w:rsidRPr="08892302">
        <w:rPr>
          <w:rFonts w:eastAsia="Open Sans" w:cs="Open Sans"/>
        </w:rPr>
        <w:t xml:space="preserve"> by expanding </w:t>
      </w:r>
      <w:proofErr w:type="gramStart"/>
      <w:r w:rsidR="15268E23" w:rsidRPr="08892302">
        <w:rPr>
          <w:rFonts w:eastAsia="Open Sans" w:cs="Open Sans"/>
        </w:rPr>
        <w:t>access</w:t>
      </w:r>
      <w:proofErr w:type="gramEnd"/>
      <w:r w:rsidR="15268E23" w:rsidRPr="08892302">
        <w:rPr>
          <w:rFonts w:eastAsia="Open Sans" w:cs="Open Sans"/>
        </w:rPr>
        <w:t xml:space="preserve"> </w:t>
      </w:r>
      <w:r w:rsidR="00C04248" w:rsidRPr="08892302">
        <w:rPr>
          <w:rFonts w:eastAsia="Open Sans" w:cs="Open Sans"/>
        </w:rPr>
        <w:t>to families working in low wage jobs</w:t>
      </w:r>
      <w:r w:rsidR="15268E23" w:rsidRPr="08892302">
        <w:rPr>
          <w:rFonts w:eastAsia="Open Sans" w:cs="Open Sans"/>
        </w:rPr>
        <w:t>.</w:t>
      </w:r>
      <w:r w:rsidR="56A5F585" w:rsidRPr="08892302">
        <w:rPr>
          <w:rFonts w:eastAsia="Open Sans" w:cs="Open Sans"/>
        </w:rPr>
        <w:t xml:space="preserve"> </w:t>
      </w:r>
      <w:r w:rsidR="7DC2B1D0" w:rsidRPr="08892302">
        <w:rPr>
          <w:rFonts w:eastAsia="Open Sans" w:cs="Open Sans"/>
        </w:rPr>
        <w:t xml:space="preserve">These improvements must not be funded by cutting other anti-poverty programs like the </w:t>
      </w:r>
      <w:r w:rsidR="00065F81" w:rsidRPr="08892302">
        <w:rPr>
          <w:rFonts w:eastAsia="Open Sans" w:cs="Open Sans"/>
        </w:rPr>
        <w:t>Earned Income Tax Credit (</w:t>
      </w:r>
      <w:r w:rsidR="7DC2B1D0" w:rsidRPr="08892302">
        <w:rPr>
          <w:rFonts w:eastAsia="Open Sans" w:cs="Open Sans"/>
        </w:rPr>
        <w:t>EITC</w:t>
      </w:r>
      <w:r w:rsidR="00065F81" w:rsidRPr="08892302">
        <w:rPr>
          <w:rFonts w:eastAsia="Open Sans" w:cs="Open Sans"/>
        </w:rPr>
        <w:t>)</w:t>
      </w:r>
      <w:r w:rsidR="7DC2B1D0" w:rsidRPr="08892302">
        <w:rPr>
          <w:rFonts w:eastAsia="Open Sans" w:cs="Open Sans"/>
        </w:rPr>
        <w:t xml:space="preserve">. </w:t>
      </w:r>
      <w:r w:rsidR="1F31AC4E" w:rsidRPr="0C0BB9D2">
        <w:rPr>
          <w:rFonts w:eastAsia="Open Sans" w:cs="Open Sans"/>
        </w:rPr>
        <w:t xml:space="preserve">What are you doing to </w:t>
      </w:r>
      <w:r w:rsidR="7DC2B1D0" w:rsidRPr="0C0BB9D2">
        <w:rPr>
          <w:rFonts w:eastAsia="Open Sans" w:cs="Open Sans"/>
        </w:rPr>
        <w:t>protect SNAP</w:t>
      </w:r>
      <w:r w:rsidR="38254E5E" w:rsidRPr="0C0BB9D2">
        <w:rPr>
          <w:rFonts w:eastAsia="Open Sans" w:cs="Open Sans"/>
        </w:rPr>
        <w:t xml:space="preserve"> and </w:t>
      </w:r>
      <w:r w:rsidR="7DC2B1D0" w:rsidRPr="0C0BB9D2">
        <w:rPr>
          <w:rFonts w:eastAsia="Open Sans" w:cs="Open Sans"/>
        </w:rPr>
        <w:t>Medicaid</w:t>
      </w:r>
      <w:r w:rsidR="5E983FBA" w:rsidRPr="0C0BB9D2">
        <w:rPr>
          <w:rFonts w:eastAsia="Open Sans" w:cs="Open Sans"/>
        </w:rPr>
        <w:t xml:space="preserve"> </w:t>
      </w:r>
      <w:r w:rsidR="7DC2B1D0" w:rsidRPr="0C0BB9D2">
        <w:rPr>
          <w:rFonts w:eastAsia="Open Sans" w:cs="Open Sans"/>
        </w:rPr>
        <w:t>and</w:t>
      </w:r>
      <w:r w:rsidR="3F8F6CAA" w:rsidRPr="0C0BB9D2">
        <w:rPr>
          <w:rFonts w:eastAsia="Open Sans" w:cs="Open Sans"/>
        </w:rPr>
        <w:t xml:space="preserve"> improve</w:t>
      </w:r>
      <w:r w:rsidR="7DC2B1D0" w:rsidRPr="0C0BB9D2">
        <w:rPr>
          <w:rFonts w:eastAsia="Open Sans" w:cs="Open Sans"/>
        </w:rPr>
        <w:t xml:space="preserve"> the CTC</w:t>
      </w:r>
      <w:r w:rsidR="44CD0234" w:rsidRPr="0C0BB9D2">
        <w:rPr>
          <w:rFonts w:eastAsia="Open Sans" w:cs="Open Sans"/>
        </w:rPr>
        <w:t>?</w:t>
      </w:r>
    </w:p>
    <w:sectPr w:rsidR="0117BEC4" w:rsidSect="0024001B">
      <w:headerReference w:type="default" r:id="rId22"/>
      <w:footerReference w:type="default" r:id="rId23"/>
      <w:headerReference w:type="first" r:id="rId24"/>
      <w:footerReference w:type="first" r:id="rId2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D829C" w14:textId="77777777" w:rsidR="00FF186E" w:rsidRDefault="00FF186E" w:rsidP="00E5738D">
      <w:r>
        <w:separator/>
      </w:r>
    </w:p>
  </w:endnote>
  <w:endnote w:type="continuationSeparator" w:id="0">
    <w:p w14:paraId="77F1F365" w14:textId="77777777" w:rsidR="00FF186E" w:rsidRDefault="00FF186E" w:rsidP="00E5738D">
      <w:r>
        <w:continuationSeparator/>
      </w:r>
    </w:p>
  </w:endnote>
  <w:endnote w:type="continuationNotice" w:id="1">
    <w:p w14:paraId="3B792BDF" w14:textId="77777777" w:rsidR="00FF186E" w:rsidRDefault="00FF186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6FE629" w14:textId="77777777" w:rsidR="00792B4C" w:rsidRPr="000753BF" w:rsidRDefault="00792B4C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1101 15</w:t>
    </w:r>
    <w:r w:rsidRPr="000753BF">
      <w:rPr>
        <w:rFonts w:cs="Open Sans"/>
        <w:color w:val="58585B"/>
        <w:sz w:val="18"/>
        <w:szCs w:val="18"/>
        <w:vertAlign w:val="superscript"/>
      </w:rPr>
      <w:t>th</w:t>
    </w:r>
    <w:r w:rsidRPr="000753BF">
      <w:rPr>
        <w:rFonts w:cs="Open Sans"/>
        <w:color w:val="58585B"/>
        <w:sz w:val="18"/>
        <w:szCs w:val="18"/>
      </w:rPr>
      <w:t xml:space="preserve"> St</w:t>
    </w:r>
    <w:r w:rsidR="0046169B" w:rsidRPr="000753BF">
      <w:rPr>
        <w:rFonts w:cs="Open Sans"/>
        <w:color w:val="58585B"/>
        <w:sz w:val="18"/>
        <w:szCs w:val="18"/>
      </w:rPr>
      <w:t>.</w:t>
    </w:r>
    <w:r w:rsidRPr="000753BF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753BF">
      <w:rPr>
        <w:rFonts w:cs="Open Sans"/>
        <w:color w:val="58585B"/>
        <w:sz w:val="18"/>
        <w:szCs w:val="18"/>
      </w:rPr>
      <w:t>1200  |</w:t>
    </w:r>
    <w:proofErr w:type="gramEnd"/>
    <w:r w:rsidRPr="000753BF">
      <w:rPr>
        <w:rFonts w:cs="Open Sans"/>
        <w:color w:val="58585B"/>
        <w:sz w:val="18"/>
        <w:szCs w:val="18"/>
      </w:rPr>
      <w:t xml:space="preserve">  Washington</w:t>
    </w:r>
    <w:r w:rsidR="005E4A16" w:rsidRPr="000753BF">
      <w:rPr>
        <w:rFonts w:cs="Open Sans"/>
        <w:color w:val="58585B"/>
        <w:sz w:val="18"/>
        <w:szCs w:val="18"/>
      </w:rPr>
      <w:t>,</w:t>
    </w:r>
    <w:r w:rsidRPr="000753BF">
      <w:rPr>
        <w:rFonts w:cs="Open Sans"/>
        <w:color w:val="58585B"/>
        <w:sz w:val="18"/>
        <w:szCs w:val="18"/>
      </w:rPr>
      <w:t xml:space="preserve"> DC 200</w:t>
    </w:r>
    <w:r w:rsidR="00B95AC9" w:rsidRPr="000753BF">
      <w:rPr>
        <w:rFonts w:cs="Open Sans"/>
        <w:color w:val="58585B"/>
        <w:sz w:val="18"/>
        <w:szCs w:val="18"/>
      </w:rPr>
      <w:t>0</w:t>
    </w:r>
    <w:r w:rsidRPr="000753BF">
      <w:rPr>
        <w:rFonts w:cs="Open Sans"/>
        <w:color w:val="58585B"/>
        <w:sz w:val="18"/>
        <w:szCs w:val="18"/>
      </w:rPr>
      <w:t>5</w:t>
    </w:r>
  </w:p>
  <w:p w14:paraId="1EDD93EE" w14:textId="77777777" w:rsidR="00792B4C" w:rsidRPr="000753BF" w:rsidRDefault="00B9113B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P: (202) 783-</w:t>
    </w:r>
    <w:proofErr w:type="gramStart"/>
    <w:r w:rsidR="00792B4C" w:rsidRPr="000753BF">
      <w:rPr>
        <w:rFonts w:cs="Open Sans"/>
        <w:color w:val="58585B"/>
        <w:sz w:val="18"/>
        <w:szCs w:val="18"/>
      </w:rPr>
      <w:t>4800</w:t>
    </w:r>
    <w:r w:rsidR="00527124" w:rsidRPr="000753BF">
      <w:rPr>
        <w:rFonts w:cs="Open Sans"/>
        <w:color w:val="58585B"/>
        <w:sz w:val="18"/>
        <w:szCs w:val="18"/>
      </w:rPr>
      <w:t xml:space="preserve">  </w:t>
    </w:r>
    <w:r w:rsidR="00792B4C" w:rsidRPr="000753BF">
      <w:rPr>
        <w:rFonts w:cs="Open Sans"/>
        <w:color w:val="58585B"/>
        <w:sz w:val="18"/>
        <w:szCs w:val="18"/>
      </w:rPr>
      <w:t>|</w:t>
    </w:r>
    <w:proofErr w:type="gramEnd"/>
    <w:r w:rsidR="00792B4C" w:rsidRPr="000753BF">
      <w:rPr>
        <w:rFonts w:cs="Open Sans"/>
        <w:color w:val="58585B"/>
        <w:sz w:val="18"/>
        <w:szCs w:val="18"/>
      </w:rPr>
      <w:t xml:space="preserve">  www.results.org</w:t>
    </w:r>
    <w:r w:rsidR="00527124" w:rsidRPr="000753BF">
      <w:rPr>
        <w:rFonts w:cs="Open Sans"/>
        <w:color w:val="58585B"/>
        <w:sz w:val="18"/>
        <w:szCs w:val="18"/>
      </w:rPr>
      <w:t xml:space="preserve">  |  @RESULTS_Tweets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49B9C" w14:textId="77777777" w:rsidR="00527124" w:rsidRPr="00057B95" w:rsidRDefault="00527124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1101 15</w:t>
    </w:r>
    <w:r w:rsidRPr="00057B95">
      <w:rPr>
        <w:rFonts w:cs="Open Sans"/>
        <w:color w:val="58585B"/>
        <w:sz w:val="18"/>
        <w:szCs w:val="18"/>
        <w:vertAlign w:val="superscript"/>
      </w:rPr>
      <w:t>th</w:t>
    </w:r>
    <w:r w:rsidRPr="00057B95">
      <w:rPr>
        <w:rFonts w:cs="Open Sans"/>
        <w:color w:val="58585B"/>
        <w:sz w:val="18"/>
        <w:szCs w:val="18"/>
      </w:rPr>
      <w:t xml:space="preserve"> St</w:t>
    </w:r>
    <w:r w:rsidR="00B9113B" w:rsidRPr="00057B95">
      <w:rPr>
        <w:rFonts w:cs="Open Sans"/>
        <w:color w:val="58585B"/>
        <w:sz w:val="18"/>
        <w:szCs w:val="18"/>
      </w:rPr>
      <w:t>.</w:t>
    </w:r>
    <w:r w:rsidRPr="00057B95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57B95">
      <w:rPr>
        <w:rFonts w:cs="Open Sans"/>
        <w:color w:val="58585B"/>
        <w:sz w:val="18"/>
        <w:szCs w:val="18"/>
      </w:rPr>
      <w:t>1200  |</w:t>
    </w:r>
    <w:proofErr w:type="gramEnd"/>
    <w:r w:rsidRPr="00057B95">
      <w:rPr>
        <w:rFonts w:cs="Open Sans"/>
        <w:color w:val="58585B"/>
        <w:sz w:val="18"/>
        <w:szCs w:val="18"/>
      </w:rPr>
      <w:t xml:space="preserve">  Washington, DC 20005</w:t>
    </w:r>
  </w:p>
  <w:p w14:paraId="2DF26612" w14:textId="77777777" w:rsidR="00527124" w:rsidRPr="00057B95" w:rsidRDefault="00B9113B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P: (202) 783-</w:t>
    </w:r>
    <w:proofErr w:type="gramStart"/>
    <w:r w:rsidR="00527124" w:rsidRPr="00057B95">
      <w:rPr>
        <w:rFonts w:cs="Open Sans"/>
        <w:color w:val="58585B"/>
        <w:sz w:val="18"/>
        <w:szCs w:val="18"/>
      </w:rPr>
      <w:t>4800  |</w:t>
    </w:r>
    <w:proofErr w:type="gramEnd"/>
    <w:r w:rsidR="00527124" w:rsidRPr="00057B95">
      <w:rPr>
        <w:rFonts w:cs="Open Sans"/>
        <w:color w:val="58585B"/>
        <w:sz w:val="18"/>
        <w:szCs w:val="18"/>
      </w:rPr>
      <w:t xml:space="preserve">  www.results.org  |  @RESULTS_Tweets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0332A" w14:textId="77777777" w:rsidR="00FF186E" w:rsidRDefault="00FF186E" w:rsidP="00E5738D">
      <w:r>
        <w:separator/>
      </w:r>
    </w:p>
  </w:footnote>
  <w:footnote w:type="continuationSeparator" w:id="0">
    <w:p w14:paraId="3B3CD832" w14:textId="77777777" w:rsidR="00FF186E" w:rsidRDefault="00FF186E" w:rsidP="00E5738D">
      <w:r>
        <w:continuationSeparator/>
      </w:r>
    </w:p>
  </w:footnote>
  <w:footnote w:type="continuationNotice" w:id="1">
    <w:p w14:paraId="0CB028AF" w14:textId="77777777" w:rsidR="00FF186E" w:rsidRDefault="00FF186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BCCC9B0" w14:paraId="1C491A3B" w14:textId="77777777" w:rsidTr="006B19A2">
      <w:trPr>
        <w:trHeight w:val="300"/>
      </w:trPr>
      <w:tc>
        <w:tcPr>
          <w:tcW w:w="3120" w:type="dxa"/>
        </w:tcPr>
        <w:p w14:paraId="3193078F" w14:textId="3C8E0023" w:rsidR="4BCCC9B0" w:rsidRDefault="4BCCC9B0" w:rsidP="006B19A2">
          <w:pPr>
            <w:pStyle w:val="Header"/>
            <w:ind w:left="-115"/>
          </w:pPr>
        </w:p>
      </w:tc>
      <w:tc>
        <w:tcPr>
          <w:tcW w:w="3120" w:type="dxa"/>
        </w:tcPr>
        <w:p w14:paraId="4B1A73A8" w14:textId="390FF0A3" w:rsidR="4BCCC9B0" w:rsidRDefault="4BCCC9B0" w:rsidP="006B19A2">
          <w:pPr>
            <w:pStyle w:val="Header"/>
            <w:jc w:val="center"/>
          </w:pPr>
        </w:p>
      </w:tc>
      <w:tc>
        <w:tcPr>
          <w:tcW w:w="3120" w:type="dxa"/>
        </w:tcPr>
        <w:p w14:paraId="436EF8BE" w14:textId="2874DA9F" w:rsidR="4BCCC9B0" w:rsidRDefault="4BCCC9B0" w:rsidP="006B19A2">
          <w:pPr>
            <w:pStyle w:val="Header"/>
            <w:ind w:right="-115"/>
            <w:jc w:val="right"/>
          </w:pPr>
        </w:p>
      </w:tc>
    </w:tr>
  </w:tbl>
  <w:p w14:paraId="74EA3BF4" w14:textId="4C54803C" w:rsidR="4BCCC9B0" w:rsidRDefault="4BCCC9B0" w:rsidP="006B19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E31678" w14:textId="78F186A9" w:rsidR="08892302" w:rsidRPr="00D73269" w:rsidRDefault="510FD250" w:rsidP="08892302">
    <w:pPr>
      <w:rPr>
        <w:b/>
        <w:b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5F4D676" wp14:editId="7D81FEF0">
          <wp:simplePos x="0" y="0"/>
          <wp:positionH relativeFrom="column">
            <wp:posOffset>4848225</wp:posOffset>
          </wp:positionH>
          <wp:positionV relativeFrom="paragraph">
            <wp:posOffset>-57150</wp:posOffset>
          </wp:positionV>
          <wp:extent cx="1495425" cy="1562100"/>
          <wp:effectExtent l="0" t="0" r="0" b="0"/>
          <wp:wrapSquare wrapText="bothSides"/>
          <wp:docPr id="65376994" name="Picture 1407817058" descr="45th anniversary RESULT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0781705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5425" cy="1562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52m1m14R" int2:invalidationBookmarkName="" int2:hashCode="Q3Sq7iR/sjfObJ" int2:id="NHV7GISc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7688A"/>
    <w:multiLevelType w:val="hybridMultilevel"/>
    <w:tmpl w:val="9A74C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03B2C"/>
    <w:multiLevelType w:val="hybridMultilevel"/>
    <w:tmpl w:val="99C0E896"/>
    <w:lvl w:ilvl="0" w:tplc="68BC53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07442"/>
    <w:multiLevelType w:val="hybridMultilevel"/>
    <w:tmpl w:val="97D2C3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A74A12"/>
    <w:multiLevelType w:val="hybridMultilevel"/>
    <w:tmpl w:val="D7AC8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226BEE"/>
    <w:multiLevelType w:val="hybridMultilevel"/>
    <w:tmpl w:val="C090F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B436A92"/>
    <w:multiLevelType w:val="hybridMultilevel"/>
    <w:tmpl w:val="02C2352C"/>
    <w:lvl w:ilvl="0" w:tplc="6A22177A">
      <w:numFmt w:val="bullet"/>
      <w:lvlText w:val="-"/>
      <w:lvlJc w:val="left"/>
      <w:pPr>
        <w:ind w:left="720" w:hanging="360"/>
      </w:pPr>
      <w:rPr>
        <w:rFonts w:ascii="Open Sans" w:eastAsiaTheme="minorEastAsia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A4F9A"/>
    <w:multiLevelType w:val="hybridMultilevel"/>
    <w:tmpl w:val="F81E4C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436B0B"/>
    <w:multiLevelType w:val="hybridMultilevel"/>
    <w:tmpl w:val="C2907EDA"/>
    <w:lvl w:ilvl="0" w:tplc="B5CC05B8">
      <w:start w:val="1"/>
      <w:numFmt w:val="lowerLetter"/>
      <w:lvlText w:val="%1."/>
      <w:lvlJc w:val="left"/>
      <w:pPr>
        <w:ind w:left="800" w:hanging="44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3A1E7F"/>
    <w:multiLevelType w:val="hybridMultilevel"/>
    <w:tmpl w:val="5C523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5234AA"/>
    <w:multiLevelType w:val="hybridMultilevel"/>
    <w:tmpl w:val="38C8B5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DFF02EF"/>
    <w:multiLevelType w:val="hybridMultilevel"/>
    <w:tmpl w:val="A23446D6"/>
    <w:lvl w:ilvl="0" w:tplc="EFAC298A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DD1370"/>
    <w:multiLevelType w:val="hybridMultilevel"/>
    <w:tmpl w:val="08D40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4715915">
    <w:abstractNumId w:val="11"/>
  </w:num>
  <w:num w:numId="2" w16cid:durableId="493496152">
    <w:abstractNumId w:val="7"/>
  </w:num>
  <w:num w:numId="3" w16cid:durableId="1495608295">
    <w:abstractNumId w:val="3"/>
  </w:num>
  <w:num w:numId="4" w16cid:durableId="1664892661">
    <w:abstractNumId w:val="2"/>
  </w:num>
  <w:num w:numId="5" w16cid:durableId="1751343263">
    <w:abstractNumId w:val="9"/>
  </w:num>
  <w:num w:numId="6" w16cid:durableId="1295600304">
    <w:abstractNumId w:val="8"/>
  </w:num>
  <w:num w:numId="7" w16cid:durableId="220673741">
    <w:abstractNumId w:val="4"/>
  </w:num>
  <w:num w:numId="8" w16cid:durableId="175853873">
    <w:abstractNumId w:val="6"/>
  </w:num>
  <w:num w:numId="9" w16cid:durableId="1831948763">
    <w:abstractNumId w:val="1"/>
  </w:num>
  <w:num w:numId="10" w16cid:durableId="123040449">
    <w:abstractNumId w:val="5"/>
  </w:num>
  <w:num w:numId="11" w16cid:durableId="1018313382">
    <w:abstractNumId w:val="0"/>
  </w:num>
  <w:num w:numId="12" w16cid:durableId="12203664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42"/>
    <w:rsid w:val="00021E71"/>
    <w:rsid w:val="00024E60"/>
    <w:rsid w:val="00057B95"/>
    <w:rsid w:val="00062081"/>
    <w:rsid w:val="00063742"/>
    <w:rsid w:val="00065F81"/>
    <w:rsid w:val="00072C96"/>
    <w:rsid w:val="00074823"/>
    <w:rsid w:val="000753BF"/>
    <w:rsid w:val="00082D7D"/>
    <w:rsid w:val="0008452D"/>
    <w:rsid w:val="00094BBF"/>
    <w:rsid w:val="0009608B"/>
    <w:rsid w:val="000979A1"/>
    <w:rsid w:val="000A2F97"/>
    <w:rsid w:val="000A3F82"/>
    <w:rsid w:val="000A5371"/>
    <w:rsid w:val="000B0130"/>
    <w:rsid w:val="000B25B5"/>
    <w:rsid w:val="000B60D7"/>
    <w:rsid w:val="000B64E1"/>
    <w:rsid w:val="000C1FC2"/>
    <w:rsid w:val="000C3209"/>
    <w:rsid w:val="000C3A3F"/>
    <w:rsid w:val="000C7B46"/>
    <w:rsid w:val="000D401E"/>
    <w:rsid w:val="000E17DF"/>
    <w:rsid w:val="000E56A9"/>
    <w:rsid w:val="000EA6B4"/>
    <w:rsid w:val="0010018A"/>
    <w:rsid w:val="00101CE1"/>
    <w:rsid w:val="00111B23"/>
    <w:rsid w:val="00113DED"/>
    <w:rsid w:val="00133D42"/>
    <w:rsid w:val="00144933"/>
    <w:rsid w:val="00145E1B"/>
    <w:rsid w:val="001513CD"/>
    <w:rsid w:val="0016067B"/>
    <w:rsid w:val="001825E8"/>
    <w:rsid w:val="0019175D"/>
    <w:rsid w:val="00192013"/>
    <w:rsid w:val="001C184E"/>
    <w:rsid w:val="001C5A0D"/>
    <w:rsid w:val="001D6B91"/>
    <w:rsid w:val="001E1626"/>
    <w:rsid w:val="001F273D"/>
    <w:rsid w:val="001F64F8"/>
    <w:rsid w:val="00210B68"/>
    <w:rsid w:val="0021432D"/>
    <w:rsid w:val="002253DD"/>
    <w:rsid w:val="002273E8"/>
    <w:rsid w:val="0024001B"/>
    <w:rsid w:val="002433CA"/>
    <w:rsid w:val="002468DD"/>
    <w:rsid w:val="002507B4"/>
    <w:rsid w:val="002648C6"/>
    <w:rsid w:val="00280F24"/>
    <w:rsid w:val="0028220E"/>
    <w:rsid w:val="00283B79"/>
    <w:rsid w:val="00284B75"/>
    <w:rsid w:val="002A1BE2"/>
    <w:rsid w:val="002A53D3"/>
    <w:rsid w:val="002A56C8"/>
    <w:rsid w:val="002B47AB"/>
    <w:rsid w:val="002E382E"/>
    <w:rsid w:val="002F2B2D"/>
    <w:rsid w:val="002F6C71"/>
    <w:rsid w:val="00302D23"/>
    <w:rsid w:val="00321922"/>
    <w:rsid w:val="00323A3D"/>
    <w:rsid w:val="003342D3"/>
    <w:rsid w:val="00343806"/>
    <w:rsid w:val="00350158"/>
    <w:rsid w:val="00352DB9"/>
    <w:rsid w:val="003707C9"/>
    <w:rsid w:val="003731F4"/>
    <w:rsid w:val="00390351"/>
    <w:rsid w:val="003979DB"/>
    <w:rsid w:val="003A72C7"/>
    <w:rsid w:val="003B4686"/>
    <w:rsid w:val="003B5AB4"/>
    <w:rsid w:val="003D054A"/>
    <w:rsid w:val="003D3D89"/>
    <w:rsid w:val="003D7D3E"/>
    <w:rsid w:val="00414792"/>
    <w:rsid w:val="00421184"/>
    <w:rsid w:val="0044100C"/>
    <w:rsid w:val="00441DA9"/>
    <w:rsid w:val="004435D1"/>
    <w:rsid w:val="00445CBA"/>
    <w:rsid w:val="00452B45"/>
    <w:rsid w:val="0046169B"/>
    <w:rsid w:val="004713BE"/>
    <w:rsid w:val="00471FFE"/>
    <w:rsid w:val="0047206B"/>
    <w:rsid w:val="004874F1"/>
    <w:rsid w:val="0049F3BA"/>
    <w:rsid w:val="004A66C0"/>
    <w:rsid w:val="004C726E"/>
    <w:rsid w:val="004D2D31"/>
    <w:rsid w:val="004E1909"/>
    <w:rsid w:val="004E5115"/>
    <w:rsid w:val="004F473A"/>
    <w:rsid w:val="00503217"/>
    <w:rsid w:val="0051435C"/>
    <w:rsid w:val="00527124"/>
    <w:rsid w:val="005370EE"/>
    <w:rsid w:val="00551512"/>
    <w:rsid w:val="005578DF"/>
    <w:rsid w:val="00557E29"/>
    <w:rsid w:val="005740A3"/>
    <w:rsid w:val="00576369"/>
    <w:rsid w:val="00597D19"/>
    <w:rsid w:val="005A13C3"/>
    <w:rsid w:val="005A6657"/>
    <w:rsid w:val="005B1EFA"/>
    <w:rsid w:val="005B2CE1"/>
    <w:rsid w:val="005B7270"/>
    <w:rsid w:val="005C7EB1"/>
    <w:rsid w:val="005D2C5D"/>
    <w:rsid w:val="005E4A16"/>
    <w:rsid w:val="005F3626"/>
    <w:rsid w:val="005F6F3C"/>
    <w:rsid w:val="0060385B"/>
    <w:rsid w:val="00612ED9"/>
    <w:rsid w:val="00617D04"/>
    <w:rsid w:val="00624A1F"/>
    <w:rsid w:val="0062575D"/>
    <w:rsid w:val="006260E9"/>
    <w:rsid w:val="00631A49"/>
    <w:rsid w:val="00635498"/>
    <w:rsid w:val="00644B0C"/>
    <w:rsid w:val="0064671A"/>
    <w:rsid w:val="0065202A"/>
    <w:rsid w:val="006531D2"/>
    <w:rsid w:val="00654345"/>
    <w:rsid w:val="00657FC3"/>
    <w:rsid w:val="00660FCF"/>
    <w:rsid w:val="00661AC0"/>
    <w:rsid w:val="00664131"/>
    <w:rsid w:val="0066577C"/>
    <w:rsid w:val="006728A7"/>
    <w:rsid w:val="00684CDD"/>
    <w:rsid w:val="00693767"/>
    <w:rsid w:val="006975A5"/>
    <w:rsid w:val="00697654"/>
    <w:rsid w:val="006A0E24"/>
    <w:rsid w:val="006A3083"/>
    <w:rsid w:val="006B19A2"/>
    <w:rsid w:val="006B3561"/>
    <w:rsid w:val="006B77F7"/>
    <w:rsid w:val="006C34BE"/>
    <w:rsid w:val="006C3C50"/>
    <w:rsid w:val="006C647C"/>
    <w:rsid w:val="006D1CE7"/>
    <w:rsid w:val="006E0C7E"/>
    <w:rsid w:val="006E0E74"/>
    <w:rsid w:val="006E4017"/>
    <w:rsid w:val="006F1CF3"/>
    <w:rsid w:val="00702D5B"/>
    <w:rsid w:val="007075F9"/>
    <w:rsid w:val="007160DC"/>
    <w:rsid w:val="0072306E"/>
    <w:rsid w:val="00733CB6"/>
    <w:rsid w:val="007345D0"/>
    <w:rsid w:val="0073526A"/>
    <w:rsid w:val="00751D97"/>
    <w:rsid w:val="00755BC8"/>
    <w:rsid w:val="00756C41"/>
    <w:rsid w:val="00761B9A"/>
    <w:rsid w:val="00764C09"/>
    <w:rsid w:val="007871FA"/>
    <w:rsid w:val="0078D169"/>
    <w:rsid w:val="00792B4C"/>
    <w:rsid w:val="007A2A33"/>
    <w:rsid w:val="007B7311"/>
    <w:rsid w:val="007C746D"/>
    <w:rsid w:val="007D4CAC"/>
    <w:rsid w:val="007D6564"/>
    <w:rsid w:val="007D7676"/>
    <w:rsid w:val="007E5A5B"/>
    <w:rsid w:val="007F3AEA"/>
    <w:rsid w:val="00801099"/>
    <w:rsid w:val="00814FC2"/>
    <w:rsid w:val="00826CB8"/>
    <w:rsid w:val="008415A8"/>
    <w:rsid w:val="00841943"/>
    <w:rsid w:val="00841A7E"/>
    <w:rsid w:val="00850377"/>
    <w:rsid w:val="00851533"/>
    <w:rsid w:val="008669F8"/>
    <w:rsid w:val="008711C8"/>
    <w:rsid w:val="0088286C"/>
    <w:rsid w:val="008935B7"/>
    <w:rsid w:val="008A0B9F"/>
    <w:rsid w:val="008A1851"/>
    <w:rsid w:val="008A3ACF"/>
    <w:rsid w:val="008A4173"/>
    <w:rsid w:val="008A64BE"/>
    <w:rsid w:val="008C2505"/>
    <w:rsid w:val="008E0C24"/>
    <w:rsid w:val="008E624C"/>
    <w:rsid w:val="008F1D19"/>
    <w:rsid w:val="008F3B1F"/>
    <w:rsid w:val="008F4B76"/>
    <w:rsid w:val="008F76FE"/>
    <w:rsid w:val="009152F9"/>
    <w:rsid w:val="00924598"/>
    <w:rsid w:val="00927182"/>
    <w:rsid w:val="00931B2F"/>
    <w:rsid w:val="0093206E"/>
    <w:rsid w:val="00932353"/>
    <w:rsid w:val="0093294E"/>
    <w:rsid w:val="00937D2D"/>
    <w:rsid w:val="00940E59"/>
    <w:rsid w:val="00941306"/>
    <w:rsid w:val="009443A1"/>
    <w:rsid w:val="00961B26"/>
    <w:rsid w:val="009A4981"/>
    <w:rsid w:val="009D4B98"/>
    <w:rsid w:val="009E1790"/>
    <w:rsid w:val="009E1AC1"/>
    <w:rsid w:val="00A02213"/>
    <w:rsid w:val="00A038F8"/>
    <w:rsid w:val="00A0625E"/>
    <w:rsid w:val="00A57CA7"/>
    <w:rsid w:val="00A640F1"/>
    <w:rsid w:val="00A6423B"/>
    <w:rsid w:val="00A70F14"/>
    <w:rsid w:val="00AA0DAE"/>
    <w:rsid w:val="00AB1C4A"/>
    <w:rsid w:val="00AB2CFC"/>
    <w:rsid w:val="00AF1C37"/>
    <w:rsid w:val="00AF7F0B"/>
    <w:rsid w:val="00B02DC1"/>
    <w:rsid w:val="00B17D12"/>
    <w:rsid w:val="00B25B26"/>
    <w:rsid w:val="00B27EB9"/>
    <w:rsid w:val="00B32164"/>
    <w:rsid w:val="00B374EA"/>
    <w:rsid w:val="00B43C66"/>
    <w:rsid w:val="00B61B01"/>
    <w:rsid w:val="00B65711"/>
    <w:rsid w:val="00B665F5"/>
    <w:rsid w:val="00B67186"/>
    <w:rsid w:val="00B771DA"/>
    <w:rsid w:val="00B9113B"/>
    <w:rsid w:val="00B95AC9"/>
    <w:rsid w:val="00B96A09"/>
    <w:rsid w:val="00B99DE0"/>
    <w:rsid w:val="00BA5391"/>
    <w:rsid w:val="00BC53AC"/>
    <w:rsid w:val="00BE2147"/>
    <w:rsid w:val="00BE2186"/>
    <w:rsid w:val="00BE5795"/>
    <w:rsid w:val="00BE6C0E"/>
    <w:rsid w:val="00BE6F9A"/>
    <w:rsid w:val="00BF1C30"/>
    <w:rsid w:val="00C04248"/>
    <w:rsid w:val="00C068E4"/>
    <w:rsid w:val="00C25A5E"/>
    <w:rsid w:val="00C27D68"/>
    <w:rsid w:val="00C3068B"/>
    <w:rsid w:val="00C45F36"/>
    <w:rsid w:val="00C51F19"/>
    <w:rsid w:val="00C7435B"/>
    <w:rsid w:val="00C83235"/>
    <w:rsid w:val="00C95E4C"/>
    <w:rsid w:val="00CA0566"/>
    <w:rsid w:val="00CA103D"/>
    <w:rsid w:val="00CB6E93"/>
    <w:rsid w:val="00CD02E1"/>
    <w:rsid w:val="00CD19E2"/>
    <w:rsid w:val="00CD20F9"/>
    <w:rsid w:val="00CD6503"/>
    <w:rsid w:val="00CE32CC"/>
    <w:rsid w:val="00CF6722"/>
    <w:rsid w:val="00D0727B"/>
    <w:rsid w:val="00D21538"/>
    <w:rsid w:val="00D31736"/>
    <w:rsid w:val="00D34921"/>
    <w:rsid w:val="00D40E3E"/>
    <w:rsid w:val="00D41544"/>
    <w:rsid w:val="00D43C71"/>
    <w:rsid w:val="00D4618E"/>
    <w:rsid w:val="00D52217"/>
    <w:rsid w:val="00D5320D"/>
    <w:rsid w:val="00D577A1"/>
    <w:rsid w:val="00D61748"/>
    <w:rsid w:val="00D67DA5"/>
    <w:rsid w:val="00D73269"/>
    <w:rsid w:val="00D8648E"/>
    <w:rsid w:val="00DA66C5"/>
    <w:rsid w:val="00DB18F7"/>
    <w:rsid w:val="00DC3E95"/>
    <w:rsid w:val="00DC7F13"/>
    <w:rsid w:val="00DD1DDE"/>
    <w:rsid w:val="00DD597C"/>
    <w:rsid w:val="00DE02CF"/>
    <w:rsid w:val="00DE7C9A"/>
    <w:rsid w:val="00E005A6"/>
    <w:rsid w:val="00E06699"/>
    <w:rsid w:val="00E13A6A"/>
    <w:rsid w:val="00E22C4D"/>
    <w:rsid w:val="00E277FD"/>
    <w:rsid w:val="00E27E25"/>
    <w:rsid w:val="00E32AE2"/>
    <w:rsid w:val="00E35B88"/>
    <w:rsid w:val="00E47204"/>
    <w:rsid w:val="00E54795"/>
    <w:rsid w:val="00E5738D"/>
    <w:rsid w:val="00E63413"/>
    <w:rsid w:val="00E86884"/>
    <w:rsid w:val="00E9ABC8"/>
    <w:rsid w:val="00EC27D4"/>
    <w:rsid w:val="00ED21CD"/>
    <w:rsid w:val="00ED3698"/>
    <w:rsid w:val="00ED5A8F"/>
    <w:rsid w:val="00EE0FDA"/>
    <w:rsid w:val="00EE13DC"/>
    <w:rsid w:val="00EE32CD"/>
    <w:rsid w:val="00F06F25"/>
    <w:rsid w:val="00F20165"/>
    <w:rsid w:val="00F528C4"/>
    <w:rsid w:val="00F5628A"/>
    <w:rsid w:val="00F73430"/>
    <w:rsid w:val="00F73BB6"/>
    <w:rsid w:val="00F74435"/>
    <w:rsid w:val="00F74562"/>
    <w:rsid w:val="00F925CC"/>
    <w:rsid w:val="00FA4468"/>
    <w:rsid w:val="00FA730C"/>
    <w:rsid w:val="00FB0B6A"/>
    <w:rsid w:val="00FC34D9"/>
    <w:rsid w:val="00FC62BE"/>
    <w:rsid w:val="00FD3E7E"/>
    <w:rsid w:val="00FE5E0C"/>
    <w:rsid w:val="00FF186E"/>
    <w:rsid w:val="00FF349A"/>
    <w:rsid w:val="00FF7A8E"/>
    <w:rsid w:val="010AED5E"/>
    <w:rsid w:val="0110D901"/>
    <w:rsid w:val="0117BEC4"/>
    <w:rsid w:val="0125134C"/>
    <w:rsid w:val="012853AB"/>
    <w:rsid w:val="0133969C"/>
    <w:rsid w:val="014B1F9A"/>
    <w:rsid w:val="015CF04F"/>
    <w:rsid w:val="015E0627"/>
    <w:rsid w:val="016073E0"/>
    <w:rsid w:val="016C341D"/>
    <w:rsid w:val="01936EEE"/>
    <w:rsid w:val="01B7B6BF"/>
    <w:rsid w:val="01D807F7"/>
    <w:rsid w:val="01E7ADEA"/>
    <w:rsid w:val="02026C28"/>
    <w:rsid w:val="02076C42"/>
    <w:rsid w:val="021E6802"/>
    <w:rsid w:val="022FFA12"/>
    <w:rsid w:val="0231C332"/>
    <w:rsid w:val="025ECC7E"/>
    <w:rsid w:val="0268CD2A"/>
    <w:rsid w:val="027E8F52"/>
    <w:rsid w:val="0287F3D7"/>
    <w:rsid w:val="03047FC2"/>
    <w:rsid w:val="03099956"/>
    <w:rsid w:val="03285959"/>
    <w:rsid w:val="03813C42"/>
    <w:rsid w:val="03842747"/>
    <w:rsid w:val="03BE7E55"/>
    <w:rsid w:val="03C063FA"/>
    <w:rsid w:val="03C894DB"/>
    <w:rsid w:val="041342F8"/>
    <w:rsid w:val="04192EB6"/>
    <w:rsid w:val="0446903B"/>
    <w:rsid w:val="04591D32"/>
    <w:rsid w:val="045AB453"/>
    <w:rsid w:val="04745777"/>
    <w:rsid w:val="04BC029B"/>
    <w:rsid w:val="05021883"/>
    <w:rsid w:val="05184BFB"/>
    <w:rsid w:val="054FF0B6"/>
    <w:rsid w:val="058699C6"/>
    <w:rsid w:val="058D4331"/>
    <w:rsid w:val="05DB9C8C"/>
    <w:rsid w:val="05E7E24A"/>
    <w:rsid w:val="05F968E5"/>
    <w:rsid w:val="061252DC"/>
    <w:rsid w:val="061C263B"/>
    <w:rsid w:val="06A433DD"/>
    <w:rsid w:val="06C0B148"/>
    <w:rsid w:val="06C77719"/>
    <w:rsid w:val="06D5A9DD"/>
    <w:rsid w:val="0738DE4F"/>
    <w:rsid w:val="07910C2D"/>
    <w:rsid w:val="07D5DBD7"/>
    <w:rsid w:val="07E8E4CD"/>
    <w:rsid w:val="07FD71BF"/>
    <w:rsid w:val="08402EA0"/>
    <w:rsid w:val="085ED905"/>
    <w:rsid w:val="08737D2C"/>
    <w:rsid w:val="0886A4BF"/>
    <w:rsid w:val="08892302"/>
    <w:rsid w:val="088F19DD"/>
    <w:rsid w:val="089005A4"/>
    <w:rsid w:val="08BBE188"/>
    <w:rsid w:val="08C3166C"/>
    <w:rsid w:val="08CA4978"/>
    <w:rsid w:val="08DA96A4"/>
    <w:rsid w:val="08ECD2A2"/>
    <w:rsid w:val="08FAB1D5"/>
    <w:rsid w:val="091A39E6"/>
    <w:rsid w:val="0928E232"/>
    <w:rsid w:val="0948EF6D"/>
    <w:rsid w:val="098BEA45"/>
    <w:rsid w:val="09A6591C"/>
    <w:rsid w:val="09B166C0"/>
    <w:rsid w:val="09C0CDAC"/>
    <w:rsid w:val="09D84B08"/>
    <w:rsid w:val="09F7ECEC"/>
    <w:rsid w:val="09F95FC1"/>
    <w:rsid w:val="0A643B82"/>
    <w:rsid w:val="0A7249E6"/>
    <w:rsid w:val="0A91D0C4"/>
    <w:rsid w:val="0A9E439F"/>
    <w:rsid w:val="0AA25067"/>
    <w:rsid w:val="0AAF4DFD"/>
    <w:rsid w:val="0AC7CF15"/>
    <w:rsid w:val="0ACDBB6F"/>
    <w:rsid w:val="0AE96182"/>
    <w:rsid w:val="0AEEF74C"/>
    <w:rsid w:val="0B300E7F"/>
    <w:rsid w:val="0B37D258"/>
    <w:rsid w:val="0B3E378D"/>
    <w:rsid w:val="0B44DAC6"/>
    <w:rsid w:val="0B73FB8F"/>
    <w:rsid w:val="0B9A86D4"/>
    <w:rsid w:val="0BA9CA23"/>
    <w:rsid w:val="0BBE5A7D"/>
    <w:rsid w:val="0BC20E7F"/>
    <w:rsid w:val="0BCF9F2C"/>
    <w:rsid w:val="0BE05492"/>
    <w:rsid w:val="0BFAB605"/>
    <w:rsid w:val="0C0A1A0D"/>
    <w:rsid w:val="0C0BB9D2"/>
    <w:rsid w:val="0C20D681"/>
    <w:rsid w:val="0C2A1B3F"/>
    <w:rsid w:val="0C314C77"/>
    <w:rsid w:val="0C368474"/>
    <w:rsid w:val="0C393386"/>
    <w:rsid w:val="0C5D0D58"/>
    <w:rsid w:val="0C8F553A"/>
    <w:rsid w:val="0C9A66BB"/>
    <w:rsid w:val="0CA3CCAF"/>
    <w:rsid w:val="0CB00373"/>
    <w:rsid w:val="0CB6E2D7"/>
    <w:rsid w:val="0CD1EFA0"/>
    <w:rsid w:val="0CEF6A68"/>
    <w:rsid w:val="0D768BB9"/>
    <w:rsid w:val="0D8BDD4D"/>
    <w:rsid w:val="0D8CC0E2"/>
    <w:rsid w:val="0D9A38C2"/>
    <w:rsid w:val="0D9DEBDA"/>
    <w:rsid w:val="0DA7824C"/>
    <w:rsid w:val="0DA9BC11"/>
    <w:rsid w:val="0DAE65A3"/>
    <w:rsid w:val="0DE7B70C"/>
    <w:rsid w:val="0DF1A3CB"/>
    <w:rsid w:val="0E04F08B"/>
    <w:rsid w:val="0E288444"/>
    <w:rsid w:val="0E28B108"/>
    <w:rsid w:val="0E29F97D"/>
    <w:rsid w:val="0E49A097"/>
    <w:rsid w:val="0E7E2D15"/>
    <w:rsid w:val="0EEB4419"/>
    <w:rsid w:val="0EF21006"/>
    <w:rsid w:val="0EF21D2B"/>
    <w:rsid w:val="0EF6165E"/>
    <w:rsid w:val="0F09C72D"/>
    <w:rsid w:val="0F1BA822"/>
    <w:rsid w:val="0F57C636"/>
    <w:rsid w:val="0F7C5C48"/>
    <w:rsid w:val="0F8C5489"/>
    <w:rsid w:val="0F98872F"/>
    <w:rsid w:val="0FB95460"/>
    <w:rsid w:val="0FD69721"/>
    <w:rsid w:val="10025B11"/>
    <w:rsid w:val="10105845"/>
    <w:rsid w:val="105D9498"/>
    <w:rsid w:val="1060DFC5"/>
    <w:rsid w:val="10AE1E5F"/>
    <w:rsid w:val="10E09F27"/>
    <w:rsid w:val="110A8288"/>
    <w:rsid w:val="112B99CA"/>
    <w:rsid w:val="114A2918"/>
    <w:rsid w:val="115E86AB"/>
    <w:rsid w:val="116213D0"/>
    <w:rsid w:val="11694898"/>
    <w:rsid w:val="116C4743"/>
    <w:rsid w:val="11C29029"/>
    <w:rsid w:val="11F389B6"/>
    <w:rsid w:val="125993E8"/>
    <w:rsid w:val="126BAA6C"/>
    <w:rsid w:val="12AFE0C0"/>
    <w:rsid w:val="12F94167"/>
    <w:rsid w:val="130EB7DE"/>
    <w:rsid w:val="134BF520"/>
    <w:rsid w:val="136342BA"/>
    <w:rsid w:val="1372D2FA"/>
    <w:rsid w:val="14142F72"/>
    <w:rsid w:val="14214A85"/>
    <w:rsid w:val="143DC5CA"/>
    <w:rsid w:val="144F0597"/>
    <w:rsid w:val="1474208A"/>
    <w:rsid w:val="14C15762"/>
    <w:rsid w:val="14F53364"/>
    <w:rsid w:val="15079580"/>
    <w:rsid w:val="15268E23"/>
    <w:rsid w:val="15325DA0"/>
    <w:rsid w:val="1535E800"/>
    <w:rsid w:val="1561C48D"/>
    <w:rsid w:val="159EBD6E"/>
    <w:rsid w:val="15FCF3DB"/>
    <w:rsid w:val="161C3D11"/>
    <w:rsid w:val="1629E718"/>
    <w:rsid w:val="163FFEB5"/>
    <w:rsid w:val="168B37EE"/>
    <w:rsid w:val="168F328F"/>
    <w:rsid w:val="1693CD28"/>
    <w:rsid w:val="1694C4A5"/>
    <w:rsid w:val="1696F9EB"/>
    <w:rsid w:val="16A07AEC"/>
    <w:rsid w:val="16A2D9D9"/>
    <w:rsid w:val="16A92420"/>
    <w:rsid w:val="16C566D6"/>
    <w:rsid w:val="16C977E2"/>
    <w:rsid w:val="16CCA3BF"/>
    <w:rsid w:val="16CD3779"/>
    <w:rsid w:val="16DCF077"/>
    <w:rsid w:val="16F4E975"/>
    <w:rsid w:val="1704A060"/>
    <w:rsid w:val="170EBC93"/>
    <w:rsid w:val="1726EA95"/>
    <w:rsid w:val="173DBA19"/>
    <w:rsid w:val="174D1C72"/>
    <w:rsid w:val="1769F16E"/>
    <w:rsid w:val="178E71B8"/>
    <w:rsid w:val="17939BDE"/>
    <w:rsid w:val="1799ACFC"/>
    <w:rsid w:val="17AE0A2F"/>
    <w:rsid w:val="17E78DED"/>
    <w:rsid w:val="17EC58FA"/>
    <w:rsid w:val="18019200"/>
    <w:rsid w:val="18115E1B"/>
    <w:rsid w:val="183DE6BD"/>
    <w:rsid w:val="184514C2"/>
    <w:rsid w:val="186EE505"/>
    <w:rsid w:val="189D6BC2"/>
    <w:rsid w:val="18BD1482"/>
    <w:rsid w:val="18CBB7D2"/>
    <w:rsid w:val="18DECA90"/>
    <w:rsid w:val="18E4207B"/>
    <w:rsid w:val="19021702"/>
    <w:rsid w:val="19022EC2"/>
    <w:rsid w:val="190D6BE6"/>
    <w:rsid w:val="192FB760"/>
    <w:rsid w:val="19359688"/>
    <w:rsid w:val="19363440"/>
    <w:rsid w:val="19479CF3"/>
    <w:rsid w:val="1948A53C"/>
    <w:rsid w:val="194E7B81"/>
    <w:rsid w:val="196AB031"/>
    <w:rsid w:val="197082F6"/>
    <w:rsid w:val="19F0637D"/>
    <w:rsid w:val="19FF7655"/>
    <w:rsid w:val="1A35A3A1"/>
    <w:rsid w:val="1A44CBCF"/>
    <w:rsid w:val="1A4D4043"/>
    <w:rsid w:val="1A7A5BC1"/>
    <w:rsid w:val="1AAFC59A"/>
    <w:rsid w:val="1AB091E4"/>
    <w:rsid w:val="1ABB24E3"/>
    <w:rsid w:val="1AC631D8"/>
    <w:rsid w:val="1ADA2FB0"/>
    <w:rsid w:val="1B031FF0"/>
    <w:rsid w:val="1B0C0106"/>
    <w:rsid w:val="1B323E8D"/>
    <w:rsid w:val="1B3C2C27"/>
    <w:rsid w:val="1B3E41A8"/>
    <w:rsid w:val="1B7A4885"/>
    <w:rsid w:val="1B87464C"/>
    <w:rsid w:val="1BA199DA"/>
    <w:rsid w:val="1C11F705"/>
    <w:rsid w:val="1C1E3FB4"/>
    <w:rsid w:val="1C6E9F00"/>
    <w:rsid w:val="1C8D711B"/>
    <w:rsid w:val="1CA42B11"/>
    <w:rsid w:val="1CBE6438"/>
    <w:rsid w:val="1CC0AFCD"/>
    <w:rsid w:val="1CD0FE78"/>
    <w:rsid w:val="1CF0D859"/>
    <w:rsid w:val="1CFDBCD2"/>
    <w:rsid w:val="1D3922CF"/>
    <w:rsid w:val="1D45C2F7"/>
    <w:rsid w:val="1D6EF436"/>
    <w:rsid w:val="1D77FCC5"/>
    <w:rsid w:val="1D8551EE"/>
    <w:rsid w:val="1D9DB6E0"/>
    <w:rsid w:val="1DC2F854"/>
    <w:rsid w:val="1DFBAB31"/>
    <w:rsid w:val="1E1F339A"/>
    <w:rsid w:val="1E4B91FA"/>
    <w:rsid w:val="1E79C4E9"/>
    <w:rsid w:val="1E93FD21"/>
    <w:rsid w:val="1ED5EDE0"/>
    <w:rsid w:val="1EE8FD79"/>
    <w:rsid w:val="1F160115"/>
    <w:rsid w:val="1F1B2451"/>
    <w:rsid w:val="1F31AC4E"/>
    <w:rsid w:val="1F360C8C"/>
    <w:rsid w:val="1F568288"/>
    <w:rsid w:val="1F5861F3"/>
    <w:rsid w:val="1F5AE131"/>
    <w:rsid w:val="1F668572"/>
    <w:rsid w:val="1F66C896"/>
    <w:rsid w:val="1F76A5EA"/>
    <w:rsid w:val="1FB0C999"/>
    <w:rsid w:val="1FBB9611"/>
    <w:rsid w:val="1FC1C1F3"/>
    <w:rsid w:val="1FDDA500"/>
    <w:rsid w:val="1FDE1F6C"/>
    <w:rsid w:val="1FE9C82B"/>
    <w:rsid w:val="1FFAAFFA"/>
    <w:rsid w:val="1FFDD7F8"/>
    <w:rsid w:val="20316CC2"/>
    <w:rsid w:val="20348620"/>
    <w:rsid w:val="204C1A0C"/>
    <w:rsid w:val="20639ED2"/>
    <w:rsid w:val="206888C2"/>
    <w:rsid w:val="208DB28B"/>
    <w:rsid w:val="20A4CA3D"/>
    <w:rsid w:val="20B4D2D9"/>
    <w:rsid w:val="2107505B"/>
    <w:rsid w:val="210F5682"/>
    <w:rsid w:val="212A8B94"/>
    <w:rsid w:val="212F0942"/>
    <w:rsid w:val="2144E001"/>
    <w:rsid w:val="214F9DB4"/>
    <w:rsid w:val="215386AC"/>
    <w:rsid w:val="216903AE"/>
    <w:rsid w:val="217737C2"/>
    <w:rsid w:val="2199B9F2"/>
    <w:rsid w:val="219E8D58"/>
    <w:rsid w:val="21B3F987"/>
    <w:rsid w:val="21D871C7"/>
    <w:rsid w:val="21EF6F83"/>
    <w:rsid w:val="220346A7"/>
    <w:rsid w:val="22281ADB"/>
    <w:rsid w:val="224E97F4"/>
    <w:rsid w:val="224F243F"/>
    <w:rsid w:val="22508C14"/>
    <w:rsid w:val="22533806"/>
    <w:rsid w:val="22647D85"/>
    <w:rsid w:val="2269A95D"/>
    <w:rsid w:val="22858589"/>
    <w:rsid w:val="229890FD"/>
    <w:rsid w:val="22BA025E"/>
    <w:rsid w:val="22D10F8A"/>
    <w:rsid w:val="22D53F61"/>
    <w:rsid w:val="22E82262"/>
    <w:rsid w:val="22ED7CD9"/>
    <w:rsid w:val="2367BFDC"/>
    <w:rsid w:val="237E5CB7"/>
    <w:rsid w:val="2383417A"/>
    <w:rsid w:val="23B18B3F"/>
    <w:rsid w:val="23CD1449"/>
    <w:rsid w:val="23DB69C8"/>
    <w:rsid w:val="24187FFB"/>
    <w:rsid w:val="2437A305"/>
    <w:rsid w:val="243A8FCA"/>
    <w:rsid w:val="244D8928"/>
    <w:rsid w:val="249F15C9"/>
    <w:rsid w:val="24AEDB0C"/>
    <w:rsid w:val="24EDC36C"/>
    <w:rsid w:val="25361750"/>
    <w:rsid w:val="258C3DC7"/>
    <w:rsid w:val="259073AA"/>
    <w:rsid w:val="25B196F8"/>
    <w:rsid w:val="25E5720C"/>
    <w:rsid w:val="25EEA22C"/>
    <w:rsid w:val="2625583E"/>
    <w:rsid w:val="2625A5D1"/>
    <w:rsid w:val="2639FD96"/>
    <w:rsid w:val="26658108"/>
    <w:rsid w:val="2680030A"/>
    <w:rsid w:val="268B57FD"/>
    <w:rsid w:val="26976775"/>
    <w:rsid w:val="26A2315E"/>
    <w:rsid w:val="26A45CDB"/>
    <w:rsid w:val="26B2D349"/>
    <w:rsid w:val="26E2EBC7"/>
    <w:rsid w:val="26E4E755"/>
    <w:rsid w:val="26E510E3"/>
    <w:rsid w:val="26E54292"/>
    <w:rsid w:val="26F36C0F"/>
    <w:rsid w:val="2717F3F6"/>
    <w:rsid w:val="2718A089"/>
    <w:rsid w:val="273039D0"/>
    <w:rsid w:val="2758A95F"/>
    <w:rsid w:val="27674BE4"/>
    <w:rsid w:val="276EBC39"/>
    <w:rsid w:val="276EE840"/>
    <w:rsid w:val="27A0331D"/>
    <w:rsid w:val="27ABFDC4"/>
    <w:rsid w:val="27CFD603"/>
    <w:rsid w:val="27E026DE"/>
    <w:rsid w:val="27E03B44"/>
    <w:rsid w:val="2808D498"/>
    <w:rsid w:val="2882FE8B"/>
    <w:rsid w:val="2892838B"/>
    <w:rsid w:val="28ADB4A0"/>
    <w:rsid w:val="28C73CCB"/>
    <w:rsid w:val="28D98D63"/>
    <w:rsid w:val="28FB37F4"/>
    <w:rsid w:val="28FE5AA5"/>
    <w:rsid w:val="2903C061"/>
    <w:rsid w:val="29708809"/>
    <w:rsid w:val="29874AC5"/>
    <w:rsid w:val="29955247"/>
    <w:rsid w:val="2999AB80"/>
    <w:rsid w:val="29A4E2EF"/>
    <w:rsid w:val="29C1D00A"/>
    <w:rsid w:val="2A03F75B"/>
    <w:rsid w:val="2A2C2857"/>
    <w:rsid w:val="2A3E372B"/>
    <w:rsid w:val="2A566225"/>
    <w:rsid w:val="2A70AFAE"/>
    <w:rsid w:val="2A76179C"/>
    <w:rsid w:val="2A806A01"/>
    <w:rsid w:val="2A8DBA15"/>
    <w:rsid w:val="2A91920A"/>
    <w:rsid w:val="2A92F1BC"/>
    <w:rsid w:val="2AB2671F"/>
    <w:rsid w:val="2AC58091"/>
    <w:rsid w:val="2AD22132"/>
    <w:rsid w:val="2ADD0137"/>
    <w:rsid w:val="2AEEB756"/>
    <w:rsid w:val="2AFC5CB9"/>
    <w:rsid w:val="2B0807B5"/>
    <w:rsid w:val="2B140672"/>
    <w:rsid w:val="2B2DEE4B"/>
    <w:rsid w:val="2B31AF70"/>
    <w:rsid w:val="2B3D9EC4"/>
    <w:rsid w:val="2B4E7615"/>
    <w:rsid w:val="2B750194"/>
    <w:rsid w:val="2B7A0534"/>
    <w:rsid w:val="2BE46591"/>
    <w:rsid w:val="2C63D966"/>
    <w:rsid w:val="2C674FE7"/>
    <w:rsid w:val="2C767B05"/>
    <w:rsid w:val="2C8C4A39"/>
    <w:rsid w:val="2C911D01"/>
    <w:rsid w:val="2CAF033F"/>
    <w:rsid w:val="2CBB40F1"/>
    <w:rsid w:val="2CCBE782"/>
    <w:rsid w:val="2CF0A615"/>
    <w:rsid w:val="2CF5D0A1"/>
    <w:rsid w:val="2D0208A8"/>
    <w:rsid w:val="2D0BD2FB"/>
    <w:rsid w:val="2D31AFE0"/>
    <w:rsid w:val="2D536056"/>
    <w:rsid w:val="2D685D4C"/>
    <w:rsid w:val="2D693789"/>
    <w:rsid w:val="2D86F5E7"/>
    <w:rsid w:val="2D878331"/>
    <w:rsid w:val="2D9DD0D7"/>
    <w:rsid w:val="2D9FB0D2"/>
    <w:rsid w:val="2DF86CFF"/>
    <w:rsid w:val="2E023BFB"/>
    <w:rsid w:val="2E02D9B5"/>
    <w:rsid w:val="2E03191F"/>
    <w:rsid w:val="2E2D10DE"/>
    <w:rsid w:val="2E71900A"/>
    <w:rsid w:val="2E77D45F"/>
    <w:rsid w:val="2E7B9A80"/>
    <w:rsid w:val="2E824A21"/>
    <w:rsid w:val="2E936774"/>
    <w:rsid w:val="2E9C9D0D"/>
    <w:rsid w:val="2EAEC81C"/>
    <w:rsid w:val="2ECEF8EE"/>
    <w:rsid w:val="2EDE704E"/>
    <w:rsid w:val="2EFC264B"/>
    <w:rsid w:val="2F10F80F"/>
    <w:rsid w:val="2F591F3D"/>
    <w:rsid w:val="2F60085B"/>
    <w:rsid w:val="2F775CE6"/>
    <w:rsid w:val="2F94E66D"/>
    <w:rsid w:val="2FFA2570"/>
    <w:rsid w:val="30013FC3"/>
    <w:rsid w:val="3008F9FB"/>
    <w:rsid w:val="30360140"/>
    <w:rsid w:val="303EBDCB"/>
    <w:rsid w:val="30589DBE"/>
    <w:rsid w:val="307BECA7"/>
    <w:rsid w:val="3080B9D8"/>
    <w:rsid w:val="308EBD4C"/>
    <w:rsid w:val="3091BC8D"/>
    <w:rsid w:val="30B93D69"/>
    <w:rsid w:val="30BF1FDF"/>
    <w:rsid w:val="3106ADDA"/>
    <w:rsid w:val="31302B80"/>
    <w:rsid w:val="313C4315"/>
    <w:rsid w:val="315185AA"/>
    <w:rsid w:val="316C943E"/>
    <w:rsid w:val="3175609A"/>
    <w:rsid w:val="31A628EC"/>
    <w:rsid w:val="31DFAD0D"/>
    <w:rsid w:val="31EDCE3D"/>
    <w:rsid w:val="31F57CF3"/>
    <w:rsid w:val="31F6FE57"/>
    <w:rsid w:val="31FF6DDF"/>
    <w:rsid w:val="3205B482"/>
    <w:rsid w:val="3209B6F3"/>
    <w:rsid w:val="320E225F"/>
    <w:rsid w:val="321EEBF2"/>
    <w:rsid w:val="3223696C"/>
    <w:rsid w:val="322BFE43"/>
    <w:rsid w:val="325E62DD"/>
    <w:rsid w:val="32662B03"/>
    <w:rsid w:val="32724236"/>
    <w:rsid w:val="3296A18A"/>
    <w:rsid w:val="3297A28A"/>
    <w:rsid w:val="329A19EB"/>
    <w:rsid w:val="32C26950"/>
    <w:rsid w:val="32D32F43"/>
    <w:rsid w:val="32FD8DB2"/>
    <w:rsid w:val="33833C3C"/>
    <w:rsid w:val="33BAB37A"/>
    <w:rsid w:val="33F34D9C"/>
    <w:rsid w:val="342755FE"/>
    <w:rsid w:val="343DD50D"/>
    <w:rsid w:val="34434684"/>
    <w:rsid w:val="3467C873"/>
    <w:rsid w:val="349069B5"/>
    <w:rsid w:val="34E320E2"/>
    <w:rsid w:val="35004709"/>
    <w:rsid w:val="351A7FC6"/>
    <w:rsid w:val="351FDE38"/>
    <w:rsid w:val="3566B0BC"/>
    <w:rsid w:val="35A20C16"/>
    <w:rsid w:val="35AA326D"/>
    <w:rsid w:val="35B0F3EA"/>
    <w:rsid w:val="35B44FA6"/>
    <w:rsid w:val="35CD96F8"/>
    <w:rsid w:val="35D01A37"/>
    <w:rsid w:val="35DBE1C4"/>
    <w:rsid w:val="360597EA"/>
    <w:rsid w:val="3619988E"/>
    <w:rsid w:val="36242504"/>
    <w:rsid w:val="36323A58"/>
    <w:rsid w:val="3645EF92"/>
    <w:rsid w:val="36461EA3"/>
    <w:rsid w:val="3685ED31"/>
    <w:rsid w:val="3707B338"/>
    <w:rsid w:val="370E44F2"/>
    <w:rsid w:val="370F4EDC"/>
    <w:rsid w:val="3738E312"/>
    <w:rsid w:val="374BFA3F"/>
    <w:rsid w:val="37D67790"/>
    <w:rsid w:val="3801A637"/>
    <w:rsid w:val="38254E5E"/>
    <w:rsid w:val="38533AE0"/>
    <w:rsid w:val="385D0BED"/>
    <w:rsid w:val="38618DF1"/>
    <w:rsid w:val="38711F30"/>
    <w:rsid w:val="388A3CE6"/>
    <w:rsid w:val="38A7B665"/>
    <w:rsid w:val="38BD8458"/>
    <w:rsid w:val="38F35D5B"/>
    <w:rsid w:val="38FFBC54"/>
    <w:rsid w:val="390CFB3C"/>
    <w:rsid w:val="39128DAE"/>
    <w:rsid w:val="391CD389"/>
    <w:rsid w:val="3921AC44"/>
    <w:rsid w:val="394E4F53"/>
    <w:rsid w:val="39541A36"/>
    <w:rsid w:val="3967D4D0"/>
    <w:rsid w:val="39B0D2CA"/>
    <w:rsid w:val="39BE9DA8"/>
    <w:rsid w:val="39E6F2EA"/>
    <w:rsid w:val="3A28CD12"/>
    <w:rsid w:val="3A374821"/>
    <w:rsid w:val="3A4F4826"/>
    <w:rsid w:val="3A4F91A4"/>
    <w:rsid w:val="3AE0267D"/>
    <w:rsid w:val="3B440D69"/>
    <w:rsid w:val="3B5EE801"/>
    <w:rsid w:val="3B60D087"/>
    <w:rsid w:val="3B7077DE"/>
    <w:rsid w:val="3B716552"/>
    <w:rsid w:val="3B8FB6DE"/>
    <w:rsid w:val="3C2EA4DE"/>
    <w:rsid w:val="3C36D1E6"/>
    <w:rsid w:val="3C44F768"/>
    <w:rsid w:val="3C458310"/>
    <w:rsid w:val="3C7DB907"/>
    <w:rsid w:val="3D075D9B"/>
    <w:rsid w:val="3D1CD1C1"/>
    <w:rsid w:val="3D310BE9"/>
    <w:rsid w:val="3D3D90E0"/>
    <w:rsid w:val="3D5027F2"/>
    <w:rsid w:val="3D720E2A"/>
    <w:rsid w:val="3D91A3F3"/>
    <w:rsid w:val="3DC36EF5"/>
    <w:rsid w:val="3DCDF85B"/>
    <w:rsid w:val="3DD8B9BB"/>
    <w:rsid w:val="3DE20249"/>
    <w:rsid w:val="3E33F298"/>
    <w:rsid w:val="3E5BCE40"/>
    <w:rsid w:val="3E659EFB"/>
    <w:rsid w:val="3E65D872"/>
    <w:rsid w:val="3ECDE224"/>
    <w:rsid w:val="3ED417F0"/>
    <w:rsid w:val="3EE2289B"/>
    <w:rsid w:val="3F169C8A"/>
    <w:rsid w:val="3F24A471"/>
    <w:rsid w:val="3F31FFF0"/>
    <w:rsid w:val="3F3310F9"/>
    <w:rsid w:val="3F4058C6"/>
    <w:rsid w:val="3F571FEF"/>
    <w:rsid w:val="3F841945"/>
    <w:rsid w:val="3F89FA10"/>
    <w:rsid w:val="3F8F6CAA"/>
    <w:rsid w:val="3F9F7510"/>
    <w:rsid w:val="3FA8549C"/>
    <w:rsid w:val="3FC33243"/>
    <w:rsid w:val="3FC3F7A5"/>
    <w:rsid w:val="3FF1208C"/>
    <w:rsid w:val="404A7889"/>
    <w:rsid w:val="405380E5"/>
    <w:rsid w:val="408E34A6"/>
    <w:rsid w:val="40C3E6A4"/>
    <w:rsid w:val="40C9CD10"/>
    <w:rsid w:val="40CF7966"/>
    <w:rsid w:val="40D7428C"/>
    <w:rsid w:val="40E22A91"/>
    <w:rsid w:val="40FC0FDF"/>
    <w:rsid w:val="41062689"/>
    <w:rsid w:val="410FD3C5"/>
    <w:rsid w:val="4125535D"/>
    <w:rsid w:val="414B5A65"/>
    <w:rsid w:val="416B687D"/>
    <w:rsid w:val="4179C7C1"/>
    <w:rsid w:val="417CF072"/>
    <w:rsid w:val="41951945"/>
    <w:rsid w:val="41B46C0B"/>
    <w:rsid w:val="41C3AC24"/>
    <w:rsid w:val="41E26C9C"/>
    <w:rsid w:val="41FB9DD2"/>
    <w:rsid w:val="4222F897"/>
    <w:rsid w:val="42276A56"/>
    <w:rsid w:val="42351E3D"/>
    <w:rsid w:val="424C7CE7"/>
    <w:rsid w:val="424CE44C"/>
    <w:rsid w:val="42602A07"/>
    <w:rsid w:val="4269E4BA"/>
    <w:rsid w:val="429FA5B3"/>
    <w:rsid w:val="42BC2E6A"/>
    <w:rsid w:val="42C410B9"/>
    <w:rsid w:val="4309F908"/>
    <w:rsid w:val="43233BB5"/>
    <w:rsid w:val="4346EF7E"/>
    <w:rsid w:val="434BF932"/>
    <w:rsid w:val="435EB17A"/>
    <w:rsid w:val="43779363"/>
    <w:rsid w:val="43BC91AC"/>
    <w:rsid w:val="43C61CDA"/>
    <w:rsid w:val="43E2B6A3"/>
    <w:rsid w:val="43E37E17"/>
    <w:rsid w:val="440DCC41"/>
    <w:rsid w:val="4422FD71"/>
    <w:rsid w:val="4428312F"/>
    <w:rsid w:val="442E85CC"/>
    <w:rsid w:val="44474BEF"/>
    <w:rsid w:val="44CD0234"/>
    <w:rsid w:val="44D12B20"/>
    <w:rsid w:val="44D15356"/>
    <w:rsid w:val="44D60635"/>
    <w:rsid w:val="44FC3439"/>
    <w:rsid w:val="45027952"/>
    <w:rsid w:val="451FEDBD"/>
    <w:rsid w:val="45229C5B"/>
    <w:rsid w:val="4540EDBA"/>
    <w:rsid w:val="4547970A"/>
    <w:rsid w:val="456AAE17"/>
    <w:rsid w:val="45C70BF2"/>
    <w:rsid w:val="45C89AEC"/>
    <w:rsid w:val="45D0065E"/>
    <w:rsid w:val="45D989DB"/>
    <w:rsid w:val="461822A2"/>
    <w:rsid w:val="462ABC4F"/>
    <w:rsid w:val="462CB2C7"/>
    <w:rsid w:val="4633ECF5"/>
    <w:rsid w:val="4678E1CE"/>
    <w:rsid w:val="468E4FC8"/>
    <w:rsid w:val="469585A4"/>
    <w:rsid w:val="46B001D8"/>
    <w:rsid w:val="46F42EF7"/>
    <w:rsid w:val="475DB80F"/>
    <w:rsid w:val="478468FD"/>
    <w:rsid w:val="479DC6CB"/>
    <w:rsid w:val="48183DAA"/>
    <w:rsid w:val="482C1B87"/>
    <w:rsid w:val="483E60ED"/>
    <w:rsid w:val="4840903A"/>
    <w:rsid w:val="484BD040"/>
    <w:rsid w:val="488EBAC1"/>
    <w:rsid w:val="489ED50E"/>
    <w:rsid w:val="48AF4DA2"/>
    <w:rsid w:val="48B10C72"/>
    <w:rsid w:val="48BCF351"/>
    <w:rsid w:val="48BDAF99"/>
    <w:rsid w:val="48CE5D96"/>
    <w:rsid w:val="48DD58EC"/>
    <w:rsid w:val="49130575"/>
    <w:rsid w:val="4924DBB6"/>
    <w:rsid w:val="49522D45"/>
    <w:rsid w:val="496B03A3"/>
    <w:rsid w:val="4978F2EC"/>
    <w:rsid w:val="497EC40F"/>
    <w:rsid w:val="49D706FD"/>
    <w:rsid w:val="49E4AF2E"/>
    <w:rsid w:val="4A07E9E9"/>
    <w:rsid w:val="4A28FF6D"/>
    <w:rsid w:val="4A4B6C17"/>
    <w:rsid w:val="4A5BD38F"/>
    <w:rsid w:val="4A6EE7B6"/>
    <w:rsid w:val="4A7358CF"/>
    <w:rsid w:val="4A8BC372"/>
    <w:rsid w:val="4AC3069A"/>
    <w:rsid w:val="4B1E5B18"/>
    <w:rsid w:val="4B3E26D5"/>
    <w:rsid w:val="4B8E2ACA"/>
    <w:rsid w:val="4B9509CE"/>
    <w:rsid w:val="4BCCC9B0"/>
    <w:rsid w:val="4C02D5FD"/>
    <w:rsid w:val="4C0B541A"/>
    <w:rsid w:val="4C1CC16D"/>
    <w:rsid w:val="4C2F6C37"/>
    <w:rsid w:val="4C3BDD6E"/>
    <w:rsid w:val="4C5032EB"/>
    <w:rsid w:val="4C59B0A5"/>
    <w:rsid w:val="4C759B7B"/>
    <w:rsid w:val="4C7A404B"/>
    <w:rsid w:val="4C8E60D2"/>
    <w:rsid w:val="4C9E22BC"/>
    <w:rsid w:val="4CA4BB6D"/>
    <w:rsid w:val="4CBE66CC"/>
    <w:rsid w:val="4CC67ADC"/>
    <w:rsid w:val="4D09D375"/>
    <w:rsid w:val="4D4E21D3"/>
    <w:rsid w:val="4D6B8DEA"/>
    <w:rsid w:val="4D7E3147"/>
    <w:rsid w:val="4D857BDB"/>
    <w:rsid w:val="4DA44405"/>
    <w:rsid w:val="4DB51ECC"/>
    <w:rsid w:val="4DBA4526"/>
    <w:rsid w:val="4DBCF61C"/>
    <w:rsid w:val="4DC2F5FA"/>
    <w:rsid w:val="4DC5197C"/>
    <w:rsid w:val="4DD838B2"/>
    <w:rsid w:val="4DDFFBA7"/>
    <w:rsid w:val="4DFC1319"/>
    <w:rsid w:val="4E54EEA5"/>
    <w:rsid w:val="4E5D03F4"/>
    <w:rsid w:val="4E68581B"/>
    <w:rsid w:val="4E70D55C"/>
    <w:rsid w:val="4EB5697F"/>
    <w:rsid w:val="4EEEFB57"/>
    <w:rsid w:val="4F039139"/>
    <w:rsid w:val="4F16C856"/>
    <w:rsid w:val="4F4D5EFC"/>
    <w:rsid w:val="4F6232B0"/>
    <w:rsid w:val="4F82155E"/>
    <w:rsid w:val="4FA96B13"/>
    <w:rsid w:val="4FBA0A1A"/>
    <w:rsid w:val="4FE2EAEC"/>
    <w:rsid w:val="4FEF48E6"/>
    <w:rsid w:val="5020B1D5"/>
    <w:rsid w:val="502E25CD"/>
    <w:rsid w:val="504DF69A"/>
    <w:rsid w:val="5068FDFC"/>
    <w:rsid w:val="50A73A53"/>
    <w:rsid w:val="50AE298C"/>
    <w:rsid w:val="50E5F949"/>
    <w:rsid w:val="50FF0301"/>
    <w:rsid w:val="510CD317"/>
    <w:rsid w:val="510FD250"/>
    <w:rsid w:val="5127FBCE"/>
    <w:rsid w:val="513D81A7"/>
    <w:rsid w:val="519BA2B9"/>
    <w:rsid w:val="519E6208"/>
    <w:rsid w:val="51A41A6F"/>
    <w:rsid w:val="51B41C96"/>
    <w:rsid w:val="51BC1B81"/>
    <w:rsid w:val="51EBA76F"/>
    <w:rsid w:val="522A17E1"/>
    <w:rsid w:val="5239F373"/>
    <w:rsid w:val="525399D5"/>
    <w:rsid w:val="525E6311"/>
    <w:rsid w:val="527EFA74"/>
    <w:rsid w:val="5291A78D"/>
    <w:rsid w:val="5292AA4A"/>
    <w:rsid w:val="52B118B8"/>
    <w:rsid w:val="52D80D26"/>
    <w:rsid w:val="52E6F74C"/>
    <w:rsid w:val="5315F5CB"/>
    <w:rsid w:val="532D1C33"/>
    <w:rsid w:val="533B770F"/>
    <w:rsid w:val="53578EF8"/>
    <w:rsid w:val="5375271B"/>
    <w:rsid w:val="537B548E"/>
    <w:rsid w:val="53A638F3"/>
    <w:rsid w:val="53CBB60D"/>
    <w:rsid w:val="53E0883A"/>
    <w:rsid w:val="53F00B03"/>
    <w:rsid w:val="541EC05C"/>
    <w:rsid w:val="543101F6"/>
    <w:rsid w:val="5449358E"/>
    <w:rsid w:val="5451D051"/>
    <w:rsid w:val="546354F0"/>
    <w:rsid w:val="5486246F"/>
    <w:rsid w:val="54AB59E9"/>
    <w:rsid w:val="54B32193"/>
    <w:rsid w:val="550756D2"/>
    <w:rsid w:val="5525910F"/>
    <w:rsid w:val="55485CDC"/>
    <w:rsid w:val="5548A28D"/>
    <w:rsid w:val="55737E34"/>
    <w:rsid w:val="557637F6"/>
    <w:rsid w:val="5590C589"/>
    <w:rsid w:val="55DB3A60"/>
    <w:rsid w:val="56063FAF"/>
    <w:rsid w:val="561F513F"/>
    <w:rsid w:val="563E4488"/>
    <w:rsid w:val="5664822F"/>
    <w:rsid w:val="5675B231"/>
    <w:rsid w:val="5678721C"/>
    <w:rsid w:val="5685B797"/>
    <w:rsid w:val="56A5F585"/>
    <w:rsid w:val="56AA3CA9"/>
    <w:rsid w:val="56BE3335"/>
    <w:rsid w:val="5718840F"/>
    <w:rsid w:val="575B1381"/>
    <w:rsid w:val="576E0F1E"/>
    <w:rsid w:val="577434DA"/>
    <w:rsid w:val="577B7919"/>
    <w:rsid w:val="577D12F3"/>
    <w:rsid w:val="5792EE0E"/>
    <w:rsid w:val="57A2B4FD"/>
    <w:rsid w:val="57D57693"/>
    <w:rsid w:val="57D8788E"/>
    <w:rsid w:val="57DE6CBF"/>
    <w:rsid w:val="57E6EAA1"/>
    <w:rsid w:val="57F14EE1"/>
    <w:rsid w:val="5803D817"/>
    <w:rsid w:val="580498AA"/>
    <w:rsid w:val="584F881A"/>
    <w:rsid w:val="5850D6AE"/>
    <w:rsid w:val="585D26FE"/>
    <w:rsid w:val="58691016"/>
    <w:rsid w:val="5879C37B"/>
    <w:rsid w:val="587ED790"/>
    <w:rsid w:val="58A06C80"/>
    <w:rsid w:val="58AFEA59"/>
    <w:rsid w:val="58B379BB"/>
    <w:rsid w:val="58BF7CDE"/>
    <w:rsid w:val="58E4394E"/>
    <w:rsid w:val="58E53509"/>
    <w:rsid w:val="59034583"/>
    <w:rsid w:val="591243BF"/>
    <w:rsid w:val="591F76C6"/>
    <w:rsid w:val="5932A834"/>
    <w:rsid w:val="594A3929"/>
    <w:rsid w:val="595A14B4"/>
    <w:rsid w:val="59B8CA7D"/>
    <w:rsid w:val="59BBD507"/>
    <w:rsid w:val="59EE4BF5"/>
    <w:rsid w:val="59F5C971"/>
    <w:rsid w:val="5A0F92E7"/>
    <w:rsid w:val="5A1C7A25"/>
    <w:rsid w:val="5A21BE0A"/>
    <w:rsid w:val="5A5E44FC"/>
    <w:rsid w:val="5A61A35F"/>
    <w:rsid w:val="5A6E230E"/>
    <w:rsid w:val="5A6EDF08"/>
    <w:rsid w:val="5A7D2F4A"/>
    <w:rsid w:val="5AB21901"/>
    <w:rsid w:val="5B1F81C8"/>
    <w:rsid w:val="5B380B2A"/>
    <w:rsid w:val="5B385467"/>
    <w:rsid w:val="5B552255"/>
    <w:rsid w:val="5B74C986"/>
    <w:rsid w:val="5B7787BA"/>
    <w:rsid w:val="5BC39C72"/>
    <w:rsid w:val="5BCA0D1A"/>
    <w:rsid w:val="5BDDFD82"/>
    <w:rsid w:val="5BE26D68"/>
    <w:rsid w:val="5BF8FD9D"/>
    <w:rsid w:val="5C029FAC"/>
    <w:rsid w:val="5CAE01BC"/>
    <w:rsid w:val="5CCF3428"/>
    <w:rsid w:val="5CCFFF49"/>
    <w:rsid w:val="5D29E005"/>
    <w:rsid w:val="5D7007C7"/>
    <w:rsid w:val="5D936783"/>
    <w:rsid w:val="5DC9AFBD"/>
    <w:rsid w:val="5E2CBC1E"/>
    <w:rsid w:val="5E38404B"/>
    <w:rsid w:val="5E3D6FC2"/>
    <w:rsid w:val="5E3DA65E"/>
    <w:rsid w:val="5E46DD99"/>
    <w:rsid w:val="5E4C22D6"/>
    <w:rsid w:val="5E983FBA"/>
    <w:rsid w:val="5EE45C22"/>
    <w:rsid w:val="5EFD5E7F"/>
    <w:rsid w:val="5F0411F5"/>
    <w:rsid w:val="5F1C1DE7"/>
    <w:rsid w:val="5F1C44B4"/>
    <w:rsid w:val="5F3236A0"/>
    <w:rsid w:val="5F42438F"/>
    <w:rsid w:val="5F6ACEF6"/>
    <w:rsid w:val="5F8988E3"/>
    <w:rsid w:val="5FA5AB9C"/>
    <w:rsid w:val="5FD0129D"/>
    <w:rsid w:val="5FE9BE45"/>
    <w:rsid w:val="60005EA8"/>
    <w:rsid w:val="6044694C"/>
    <w:rsid w:val="60A76FFE"/>
    <w:rsid w:val="60B547B5"/>
    <w:rsid w:val="60BCA057"/>
    <w:rsid w:val="60E0E1F5"/>
    <w:rsid w:val="60E4E601"/>
    <w:rsid w:val="610F7969"/>
    <w:rsid w:val="61194CAE"/>
    <w:rsid w:val="613F7A8C"/>
    <w:rsid w:val="615053C4"/>
    <w:rsid w:val="615DFB89"/>
    <w:rsid w:val="61926FDF"/>
    <w:rsid w:val="619EAC7D"/>
    <w:rsid w:val="61A1FF30"/>
    <w:rsid w:val="61AC9259"/>
    <w:rsid w:val="61BB7F9C"/>
    <w:rsid w:val="61CFF4EC"/>
    <w:rsid w:val="61D86F11"/>
    <w:rsid w:val="61DE7976"/>
    <w:rsid w:val="61E28194"/>
    <w:rsid w:val="61E9F01C"/>
    <w:rsid w:val="61F5506E"/>
    <w:rsid w:val="620E85D6"/>
    <w:rsid w:val="6212249B"/>
    <w:rsid w:val="6226553B"/>
    <w:rsid w:val="622C3CA9"/>
    <w:rsid w:val="6235BF70"/>
    <w:rsid w:val="623D867E"/>
    <w:rsid w:val="6278EC6E"/>
    <w:rsid w:val="6279AF47"/>
    <w:rsid w:val="629518B7"/>
    <w:rsid w:val="62988704"/>
    <w:rsid w:val="629C09EF"/>
    <w:rsid w:val="62C5BF51"/>
    <w:rsid w:val="62C908C9"/>
    <w:rsid w:val="62F8CEBC"/>
    <w:rsid w:val="632FDF1F"/>
    <w:rsid w:val="6333F0A9"/>
    <w:rsid w:val="6334AC85"/>
    <w:rsid w:val="6337134D"/>
    <w:rsid w:val="6359B815"/>
    <w:rsid w:val="635E7281"/>
    <w:rsid w:val="636A6767"/>
    <w:rsid w:val="638A910D"/>
    <w:rsid w:val="638B9ABD"/>
    <w:rsid w:val="639EE525"/>
    <w:rsid w:val="63A64C43"/>
    <w:rsid w:val="63C49F59"/>
    <w:rsid w:val="63CA9AEC"/>
    <w:rsid w:val="63CD191B"/>
    <w:rsid w:val="63F73577"/>
    <w:rsid w:val="641E8496"/>
    <w:rsid w:val="6429B51A"/>
    <w:rsid w:val="6436C6ED"/>
    <w:rsid w:val="6444D9BB"/>
    <w:rsid w:val="6476757F"/>
    <w:rsid w:val="647BDD80"/>
    <w:rsid w:val="6485C494"/>
    <w:rsid w:val="6491FB64"/>
    <w:rsid w:val="64AB7E0F"/>
    <w:rsid w:val="64B7BD30"/>
    <w:rsid w:val="64BDC73F"/>
    <w:rsid w:val="64C674F3"/>
    <w:rsid w:val="64CA92B2"/>
    <w:rsid w:val="64EEB7E6"/>
    <w:rsid w:val="6502B267"/>
    <w:rsid w:val="65075306"/>
    <w:rsid w:val="6514C962"/>
    <w:rsid w:val="651B10CD"/>
    <w:rsid w:val="6527CAB2"/>
    <w:rsid w:val="654C1E4A"/>
    <w:rsid w:val="6559B39B"/>
    <w:rsid w:val="6576A0BE"/>
    <w:rsid w:val="65827C7F"/>
    <w:rsid w:val="6586C41F"/>
    <w:rsid w:val="6590BEC6"/>
    <w:rsid w:val="65925BCF"/>
    <w:rsid w:val="65A074EA"/>
    <w:rsid w:val="65BBB1AD"/>
    <w:rsid w:val="65D28934"/>
    <w:rsid w:val="65D2B9D9"/>
    <w:rsid w:val="65E0145F"/>
    <w:rsid w:val="66151C49"/>
    <w:rsid w:val="6615B33C"/>
    <w:rsid w:val="661AE523"/>
    <w:rsid w:val="6624A68C"/>
    <w:rsid w:val="66334B54"/>
    <w:rsid w:val="66448888"/>
    <w:rsid w:val="66659579"/>
    <w:rsid w:val="666CDD75"/>
    <w:rsid w:val="666F896C"/>
    <w:rsid w:val="66955089"/>
    <w:rsid w:val="66AAD612"/>
    <w:rsid w:val="66E88654"/>
    <w:rsid w:val="672133CB"/>
    <w:rsid w:val="6724278D"/>
    <w:rsid w:val="67246B17"/>
    <w:rsid w:val="6737BBEC"/>
    <w:rsid w:val="673F3E82"/>
    <w:rsid w:val="677138A6"/>
    <w:rsid w:val="67ED6EEC"/>
    <w:rsid w:val="680018C8"/>
    <w:rsid w:val="681E4326"/>
    <w:rsid w:val="68216D0C"/>
    <w:rsid w:val="68384F88"/>
    <w:rsid w:val="685DE289"/>
    <w:rsid w:val="68796A4B"/>
    <w:rsid w:val="687BE0E4"/>
    <w:rsid w:val="6893C6A7"/>
    <w:rsid w:val="68BAD844"/>
    <w:rsid w:val="68C302DA"/>
    <w:rsid w:val="68D70475"/>
    <w:rsid w:val="68D7A42C"/>
    <w:rsid w:val="69635990"/>
    <w:rsid w:val="69666946"/>
    <w:rsid w:val="696B2BDF"/>
    <w:rsid w:val="698CC698"/>
    <w:rsid w:val="69A20657"/>
    <w:rsid w:val="69BCB4ED"/>
    <w:rsid w:val="69C958AE"/>
    <w:rsid w:val="69F93AC0"/>
    <w:rsid w:val="6A0C328F"/>
    <w:rsid w:val="6A1D6782"/>
    <w:rsid w:val="6A21CD9E"/>
    <w:rsid w:val="6A30494D"/>
    <w:rsid w:val="6A43B855"/>
    <w:rsid w:val="6A6D8105"/>
    <w:rsid w:val="6A8579F1"/>
    <w:rsid w:val="6A89FF29"/>
    <w:rsid w:val="6A981E7D"/>
    <w:rsid w:val="6AA66D44"/>
    <w:rsid w:val="6ABAE2FE"/>
    <w:rsid w:val="6ACB4330"/>
    <w:rsid w:val="6B1C5CF1"/>
    <w:rsid w:val="6B46F32D"/>
    <w:rsid w:val="6B4F04A8"/>
    <w:rsid w:val="6B55F3A8"/>
    <w:rsid w:val="6B7B6387"/>
    <w:rsid w:val="6BAC1CF3"/>
    <w:rsid w:val="6BEDEA2E"/>
    <w:rsid w:val="6C470633"/>
    <w:rsid w:val="6C525FB6"/>
    <w:rsid w:val="6C52FC49"/>
    <w:rsid w:val="6C7B1B0F"/>
    <w:rsid w:val="6C8B40DD"/>
    <w:rsid w:val="6CA9CDE6"/>
    <w:rsid w:val="6CAEC21C"/>
    <w:rsid w:val="6CC1962D"/>
    <w:rsid w:val="6D2C5834"/>
    <w:rsid w:val="6D2F0390"/>
    <w:rsid w:val="6D4ACB8C"/>
    <w:rsid w:val="6D68F539"/>
    <w:rsid w:val="6DA2D2D3"/>
    <w:rsid w:val="6E07A037"/>
    <w:rsid w:val="6E0B648C"/>
    <w:rsid w:val="6E2A5BB9"/>
    <w:rsid w:val="6E77CA52"/>
    <w:rsid w:val="6E7D8298"/>
    <w:rsid w:val="6EA82A70"/>
    <w:rsid w:val="6ED196F6"/>
    <w:rsid w:val="6F028360"/>
    <w:rsid w:val="6F1E2974"/>
    <w:rsid w:val="6F22D60E"/>
    <w:rsid w:val="6F25A139"/>
    <w:rsid w:val="6F2B61FA"/>
    <w:rsid w:val="6F360D97"/>
    <w:rsid w:val="6F54893B"/>
    <w:rsid w:val="6F55EFDF"/>
    <w:rsid w:val="6F5A4B4B"/>
    <w:rsid w:val="6F6772F1"/>
    <w:rsid w:val="6F75C1D0"/>
    <w:rsid w:val="6FAC1A68"/>
    <w:rsid w:val="6FB28EF4"/>
    <w:rsid w:val="6FB8828F"/>
    <w:rsid w:val="6FD80022"/>
    <w:rsid w:val="6FE332C7"/>
    <w:rsid w:val="7059A63F"/>
    <w:rsid w:val="706AD346"/>
    <w:rsid w:val="708F61C1"/>
    <w:rsid w:val="70A1EB40"/>
    <w:rsid w:val="714EABBA"/>
    <w:rsid w:val="7165E65F"/>
    <w:rsid w:val="71664302"/>
    <w:rsid w:val="71783C5D"/>
    <w:rsid w:val="7188B2B5"/>
    <w:rsid w:val="71898101"/>
    <w:rsid w:val="71F17527"/>
    <w:rsid w:val="7212F98D"/>
    <w:rsid w:val="721393D9"/>
    <w:rsid w:val="72256072"/>
    <w:rsid w:val="72356933"/>
    <w:rsid w:val="723C8567"/>
    <w:rsid w:val="72555A0E"/>
    <w:rsid w:val="725B5DC8"/>
    <w:rsid w:val="725BF8B0"/>
    <w:rsid w:val="725D8802"/>
    <w:rsid w:val="726D2F79"/>
    <w:rsid w:val="7270945D"/>
    <w:rsid w:val="728CCBA2"/>
    <w:rsid w:val="72A23B8C"/>
    <w:rsid w:val="72BF7888"/>
    <w:rsid w:val="72CB8ACF"/>
    <w:rsid w:val="72D46588"/>
    <w:rsid w:val="733D8988"/>
    <w:rsid w:val="7343CBD4"/>
    <w:rsid w:val="7347AE15"/>
    <w:rsid w:val="7349CCEC"/>
    <w:rsid w:val="7382F9A4"/>
    <w:rsid w:val="73D6326A"/>
    <w:rsid w:val="73F02B2E"/>
    <w:rsid w:val="7406F3D2"/>
    <w:rsid w:val="740C4072"/>
    <w:rsid w:val="7410A8E9"/>
    <w:rsid w:val="742E3B12"/>
    <w:rsid w:val="7438D03A"/>
    <w:rsid w:val="743EC8EF"/>
    <w:rsid w:val="746ED0CC"/>
    <w:rsid w:val="74A49993"/>
    <w:rsid w:val="74D4C55E"/>
    <w:rsid w:val="74DB8CCA"/>
    <w:rsid w:val="7511F625"/>
    <w:rsid w:val="75205292"/>
    <w:rsid w:val="753B020D"/>
    <w:rsid w:val="753BAB2C"/>
    <w:rsid w:val="757E5A75"/>
    <w:rsid w:val="757F2AD7"/>
    <w:rsid w:val="7589B8C2"/>
    <w:rsid w:val="758FDD81"/>
    <w:rsid w:val="75BCFDC6"/>
    <w:rsid w:val="75C076BF"/>
    <w:rsid w:val="75E7941C"/>
    <w:rsid w:val="75EE73C8"/>
    <w:rsid w:val="7601F32F"/>
    <w:rsid w:val="76258CFF"/>
    <w:rsid w:val="7634C553"/>
    <w:rsid w:val="763EF3A5"/>
    <w:rsid w:val="764071D7"/>
    <w:rsid w:val="764A9B86"/>
    <w:rsid w:val="764FA20E"/>
    <w:rsid w:val="7667E2A0"/>
    <w:rsid w:val="7677DC3C"/>
    <w:rsid w:val="767AD62A"/>
    <w:rsid w:val="76AC0512"/>
    <w:rsid w:val="76E771E9"/>
    <w:rsid w:val="76EAA903"/>
    <w:rsid w:val="76EFA3F3"/>
    <w:rsid w:val="7715502C"/>
    <w:rsid w:val="7721F173"/>
    <w:rsid w:val="7767180A"/>
    <w:rsid w:val="776B47D0"/>
    <w:rsid w:val="7784BEBF"/>
    <w:rsid w:val="77B0B59C"/>
    <w:rsid w:val="77B404F2"/>
    <w:rsid w:val="77C5E21F"/>
    <w:rsid w:val="77C641B2"/>
    <w:rsid w:val="77CC99DB"/>
    <w:rsid w:val="77D061E1"/>
    <w:rsid w:val="78542F61"/>
    <w:rsid w:val="786AC053"/>
    <w:rsid w:val="78745757"/>
    <w:rsid w:val="78785E68"/>
    <w:rsid w:val="7898BEA5"/>
    <w:rsid w:val="789CFB4F"/>
    <w:rsid w:val="78A1B935"/>
    <w:rsid w:val="78C46131"/>
    <w:rsid w:val="7907FB33"/>
    <w:rsid w:val="790CA528"/>
    <w:rsid w:val="793EDCA4"/>
    <w:rsid w:val="7943AB42"/>
    <w:rsid w:val="79B07380"/>
    <w:rsid w:val="79F18FDD"/>
    <w:rsid w:val="7A0CD0AA"/>
    <w:rsid w:val="7A27535A"/>
    <w:rsid w:val="7A70E28E"/>
    <w:rsid w:val="7A727FA7"/>
    <w:rsid w:val="7AEEA813"/>
    <w:rsid w:val="7B1DBC60"/>
    <w:rsid w:val="7B299E9C"/>
    <w:rsid w:val="7B3C988D"/>
    <w:rsid w:val="7B3D735B"/>
    <w:rsid w:val="7B533BA2"/>
    <w:rsid w:val="7B754878"/>
    <w:rsid w:val="7BA894CD"/>
    <w:rsid w:val="7BAB6030"/>
    <w:rsid w:val="7BB52FED"/>
    <w:rsid w:val="7BDD6B10"/>
    <w:rsid w:val="7BF1903A"/>
    <w:rsid w:val="7C01A66A"/>
    <w:rsid w:val="7C236B83"/>
    <w:rsid w:val="7C462143"/>
    <w:rsid w:val="7C46EE3F"/>
    <w:rsid w:val="7C892BE1"/>
    <w:rsid w:val="7C9021FD"/>
    <w:rsid w:val="7C9BA189"/>
    <w:rsid w:val="7C9FE953"/>
    <w:rsid w:val="7CA8E428"/>
    <w:rsid w:val="7CAE3B53"/>
    <w:rsid w:val="7CAF0622"/>
    <w:rsid w:val="7CC05B4D"/>
    <w:rsid w:val="7CC10CBD"/>
    <w:rsid w:val="7CD6E9F9"/>
    <w:rsid w:val="7D1E6DAD"/>
    <w:rsid w:val="7D207173"/>
    <w:rsid w:val="7D5772C7"/>
    <w:rsid w:val="7D77FF03"/>
    <w:rsid w:val="7D7DE1F8"/>
    <w:rsid w:val="7D937EA1"/>
    <w:rsid w:val="7D98164E"/>
    <w:rsid w:val="7DC2B1D0"/>
    <w:rsid w:val="7DF10AB4"/>
    <w:rsid w:val="7DF7BBD8"/>
    <w:rsid w:val="7E2B1A19"/>
    <w:rsid w:val="7E470EC9"/>
    <w:rsid w:val="7E6E15E8"/>
    <w:rsid w:val="7E87A88E"/>
    <w:rsid w:val="7E8E6453"/>
    <w:rsid w:val="7ECCD475"/>
    <w:rsid w:val="7ED8FF8B"/>
    <w:rsid w:val="7EF60BB1"/>
    <w:rsid w:val="7F0C049A"/>
    <w:rsid w:val="7F2234E1"/>
    <w:rsid w:val="7F266B40"/>
    <w:rsid w:val="7F2D07C7"/>
    <w:rsid w:val="7F6EA6A5"/>
    <w:rsid w:val="7F6F13C9"/>
    <w:rsid w:val="7F9258A3"/>
    <w:rsid w:val="7FBFCFA2"/>
    <w:rsid w:val="7FCFC7A7"/>
    <w:rsid w:val="7FD7E390"/>
    <w:rsid w:val="7FF6F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3F4DCFB"/>
  <w14:defaultImageDpi w14:val="330"/>
  <w15:docId w15:val="{488FC33D-920C-4672-813C-228D4BD34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7CA7"/>
    <w:pPr>
      <w:spacing w:before="120" w:after="120" w:line="276" w:lineRule="auto"/>
    </w:pPr>
    <w:rPr>
      <w:rFonts w:ascii="Open Sans" w:hAnsi="Open Sans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63742"/>
    <w:pPr>
      <w:keepNext/>
      <w:keepLines/>
      <w:outlineLvl w:val="0"/>
    </w:pPr>
    <w:rPr>
      <w:rFonts w:eastAsiaTheme="majorEastAsia" w:cs="Open Sans"/>
      <w:b/>
      <w:bCs/>
      <w:color w:val="D50032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51435C"/>
    <w:pPr>
      <w:keepNext/>
      <w:keepLines/>
      <w:outlineLvl w:val="1"/>
    </w:pPr>
    <w:rPr>
      <w:rFonts w:eastAsiaTheme="majorEastAsia" w:cs="Open Sans"/>
      <w:b/>
      <w:bCs/>
      <w:color w:val="D50032"/>
      <w:sz w:val="32"/>
      <w:szCs w:val="32"/>
    </w:rPr>
  </w:style>
  <w:style w:type="paragraph" w:styleId="Heading3">
    <w:name w:val="heading 3"/>
    <w:basedOn w:val="Heading1"/>
    <w:next w:val="Normal"/>
    <w:link w:val="Heading3Char"/>
    <w:autoRedefine/>
    <w:uiPriority w:val="9"/>
    <w:unhideWhenUsed/>
    <w:qFormat/>
    <w:rsid w:val="004E5115"/>
    <w:pPr>
      <w:spacing w:before="200"/>
      <w:outlineLvl w:val="2"/>
    </w:pPr>
    <w:rPr>
      <w:color w:val="auto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8D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738D"/>
  </w:style>
  <w:style w:type="paragraph" w:styleId="Footer">
    <w:name w:val="footer"/>
    <w:basedOn w:val="Normal"/>
    <w:link w:val="Foot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738D"/>
  </w:style>
  <w:style w:type="character" w:styleId="Hyperlink">
    <w:name w:val="Hyperlink"/>
    <w:basedOn w:val="DefaultParagraphFont"/>
    <w:uiPriority w:val="99"/>
    <w:unhideWhenUsed/>
    <w:rsid w:val="00E5738D"/>
    <w:rPr>
      <w:color w:val="D50032" w:themeColor="hyperlink"/>
      <w:u w:val="single"/>
    </w:rPr>
  </w:style>
  <w:style w:type="paragraph" w:styleId="ListParagraph">
    <w:name w:val="List Paragraph"/>
    <w:basedOn w:val="Normal"/>
    <w:autoRedefine/>
    <w:uiPriority w:val="34"/>
    <w:qFormat/>
    <w:rsid w:val="00063742"/>
    <w:pPr>
      <w:numPr>
        <w:numId w:val="12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C746D"/>
    <w:rPr>
      <w:color w:val="29B5CF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D2D31"/>
    <w:rPr>
      <w:rFonts w:ascii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51435C"/>
    <w:rPr>
      <w:rFonts w:ascii="Open Sans" w:eastAsiaTheme="majorEastAsia" w:hAnsi="Open Sans" w:cs="Open Sans"/>
      <w:b/>
      <w:bCs/>
      <w:color w:val="D50032"/>
      <w:sz w:val="32"/>
      <w:szCs w:val="32"/>
    </w:rPr>
  </w:style>
  <w:style w:type="table" w:styleId="TableGrid">
    <w:name w:val="Table Grid"/>
    <w:basedOn w:val="TableNormal"/>
    <w:uiPriority w:val="59"/>
    <w:rsid w:val="00826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B81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</w:style>
  <w:style w:type="table" w:styleId="LightGrid-Accent2">
    <w:name w:val="Light Grid Accent 2"/>
    <w:basedOn w:val="TableNormal"/>
    <w:uiPriority w:val="62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  <w:insideH w:val="single" w:sz="8" w:space="0" w:color="FFB81C" w:themeColor="accent2"/>
        <w:insideV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1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  <w:shd w:val="clear" w:color="auto" w:fill="FFEDC6" w:themeFill="accent2" w:themeFillTint="3F"/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  <w:shd w:val="clear" w:color="auto" w:fill="FFEDC6" w:themeFill="accent2" w:themeFillTint="3F"/>
      </w:tcPr>
    </w:tblStylePr>
    <w:tblStylePr w:type="band2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</w:tcPr>
    </w:tblStylePr>
  </w:style>
  <w:style w:type="table" w:styleId="MediumList2">
    <w:name w:val="Medium List 2"/>
    <w:basedOn w:val="TableNormal"/>
    <w:uiPriority w:val="66"/>
    <w:rsid w:val="00792B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1">
    <w:name w:val="Medium List 1"/>
    <w:basedOn w:val="TableNormal"/>
    <w:uiPriority w:val="65"/>
    <w:rsid w:val="00792B4C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D500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ghtShading">
    <w:name w:val="Light Shading"/>
    <w:basedOn w:val="TableNormal"/>
    <w:uiPriority w:val="60"/>
    <w:rsid w:val="00792B4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ption">
    <w:name w:val="caption"/>
    <w:basedOn w:val="Normal"/>
    <w:next w:val="Normal"/>
    <w:autoRedefine/>
    <w:uiPriority w:val="35"/>
    <w:unhideWhenUsed/>
    <w:qFormat/>
    <w:rsid w:val="00E32AE2"/>
    <w:pPr>
      <w:spacing w:after="0"/>
    </w:pPr>
    <w:rPr>
      <w:iCs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02D5B"/>
    <w:rPr>
      <w:color w:val="605E5C"/>
      <w:shd w:val="clear" w:color="auto" w:fill="E1DFDD"/>
    </w:rPr>
  </w:style>
  <w:style w:type="paragraph" w:styleId="NoSpacing">
    <w:name w:val="No Spacing"/>
    <w:basedOn w:val="Normal"/>
    <w:autoRedefine/>
    <w:uiPriority w:val="1"/>
    <w:qFormat/>
    <w:rsid w:val="00A57CA7"/>
    <w:pPr>
      <w:spacing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63742"/>
    <w:rPr>
      <w:rFonts w:ascii="Open Sans" w:eastAsiaTheme="majorEastAsia" w:hAnsi="Open Sans" w:cs="Open Sans"/>
      <w:b/>
      <w:bCs/>
      <w:color w:val="D50032" w:themeColor="tex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E5115"/>
    <w:rPr>
      <w:rFonts w:ascii="Open Sans" w:eastAsiaTheme="majorEastAsia" w:hAnsi="Open Sans" w:cstheme="majorBidi"/>
      <w:b/>
      <w:sz w:val="2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111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1B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1B23"/>
    <w:rPr>
      <w:rFonts w:ascii="Open Sans" w:hAnsi="Open San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1B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1B23"/>
    <w:rPr>
      <w:rFonts w:ascii="Open Sans" w:hAnsi="Open Sans"/>
      <w:b/>
      <w:bCs/>
      <w:sz w:val="20"/>
      <w:szCs w:val="20"/>
    </w:rPr>
  </w:style>
  <w:style w:type="paragraph" w:customStyle="1" w:styleId="TableHeader">
    <w:name w:val="Table Header"/>
    <w:basedOn w:val="Heading1"/>
    <w:link w:val="TableHeaderChar"/>
    <w:qFormat/>
    <w:rsid w:val="00A57CA7"/>
    <w:rPr>
      <w:b w:val="0"/>
      <w:iCs/>
      <w:color w:val="000000" w:themeColor="text1"/>
      <w:sz w:val="22"/>
      <w:szCs w:val="20"/>
    </w:rPr>
  </w:style>
  <w:style w:type="character" w:customStyle="1" w:styleId="TableHeaderChar">
    <w:name w:val="Table Header Char"/>
    <w:basedOn w:val="DefaultParagraphFont"/>
    <w:link w:val="TableHeader"/>
    <w:rsid w:val="00A57CA7"/>
    <w:rPr>
      <w:rFonts w:ascii="Open Sans" w:eastAsiaTheme="majorEastAsia" w:hAnsi="Open Sans" w:cs="Open Sans"/>
      <w:iCs/>
      <w:color w:val="000000" w:themeColor="text1"/>
      <w:sz w:val="22"/>
      <w:szCs w:val="20"/>
    </w:rPr>
  </w:style>
  <w:style w:type="paragraph" w:customStyle="1" w:styleId="paragraph">
    <w:name w:val="paragraph"/>
    <w:basedOn w:val="Normal"/>
    <w:rsid w:val="00063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normaltextrun">
    <w:name w:val="normaltextrun"/>
    <w:basedOn w:val="DefaultParagraphFont"/>
    <w:rsid w:val="00063742"/>
  </w:style>
  <w:style w:type="paragraph" w:styleId="Revision">
    <w:name w:val="Revision"/>
    <w:hidden/>
    <w:uiPriority w:val="99"/>
    <w:semiHidden/>
    <w:rsid w:val="0064671A"/>
    <w:pPr>
      <w:spacing w:after="0"/>
    </w:pPr>
    <w:rPr>
      <w:rFonts w:ascii="Open Sans" w:hAnsi="Open Sans"/>
      <w:sz w:val="22"/>
    </w:rPr>
  </w:style>
  <w:style w:type="character" w:customStyle="1" w:styleId="apple-converted-space">
    <w:name w:val="apple-converted-space"/>
    <w:basedOn w:val="DefaultParagraphFont"/>
    <w:uiPriority w:val="1"/>
    <w:rsid w:val="7F6F13C9"/>
    <w:rPr>
      <w:rFonts w:asciiTheme="minorHAnsi" w:eastAsiaTheme="minorEastAsia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8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cbpp.org/research/food-assistance/millions-of-low-income-households-would-lose-food-aid-under-proposed-house" TargetMode="External"/><Relationship Id="rId18" Type="http://schemas.openxmlformats.org/officeDocument/2006/relationships/hyperlink" Target="https://results.org/wp-content/uploads/CTC-EITC-RTC-Tax-Leave-Behind-2025-1.pdf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results.org/volunteers/legislator-lookup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frac.org/research/resource-library/snap-state-fact-sheets" TargetMode="External"/><Relationship Id="rId17" Type="http://schemas.openxmlformats.org/officeDocument/2006/relationships/hyperlink" Target="https://www.kff.org/interactive/medicaid-state-fact-sheets/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results.org/blog/reconciliation-what-you-need-to-know-today-improve-the-ctc-and-dont-cut-snap-or-medicaid" TargetMode="External"/><Relationship Id="rId20" Type="http://schemas.openxmlformats.org/officeDocument/2006/relationships/hyperlink" Target="https://results.org/wp-content/uploads/2025-CTC-Laser-Talk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snews.com/news/national-news/articles/2025-02-26/the-house-passed-a-budget-blueprint-what-happens-now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s://www.cbpp.org/research/health/pain-but-no-gain-arkansas-failed-medicaid-work-reporting-requirements-should-not-be" TargetMode="External"/><Relationship Id="rId23" Type="http://schemas.openxmlformats.org/officeDocument/2006/relationships/footer" Target="footer1.xml"/><Relationship Id="rId28" Type="http://schemas.microsoft.com/office/2020/10/relationships/intelligence" Target="intelligence2.xml"/><Relationship Id="rId10" Type="http://schemas.openxmlformats.org/officeDocument/2006/relationships/endnotes" Target="endnotes.xml"/><Relationship Id="rId19" Type="http://schemas.openxmlformats.org/officeDocument/2006/relationships/hyperlink" Target="https://results.org/wp-content/uploads/2025-CTC-and-EITC-policy-brief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hrome-extension://efaidnbmnnnibpcajpcglclefindmkaj/https://www.clasp.org/wp-content/uploads/2025/02/2025_our-nations-health-depends-on-medicaid.pdf" TargetMode="External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fiq\OneDrive%20-%20RESULTS%20Educational%20Fund\Documents\Custom%20Office%20Templates\RESULTS%20Word%20doc%20template.dotx" TargetMode="External"/></Relationships>
</file>

<file path=word/theme/theme1.xml><?xml version="1.0" encoding="utf-8"?>
<a:theme xmlns:a="http://schemas.openxmlformats.org/drawingml/2006/main" name="Office Theme">
  <a:themeElements>
    <a:clrScheme name="RESULTS">
      <a:dk1>
        <a:sysClr val="windowText" lastClr="000000"/>
      </a:dk1>
      <a:lt1>
        <a:srgbClr val="FFFFFF"/>
      </a:lt1>
      <a:dk2>
        <a:srgbClr val="D50032"/>
      </a:dk2>
      <a:lt2>
        <a:srgbClr val="F3F0E9"/>
      </a:lt2>
      <a:accent1>
        <a:srgbClr val="29B5CF"/>
      </a:accent1>
      <a:accent2>
        <a:srgbClr val="FFB81C"/>
      </a:accent2>
      <a:accent3>
        <a:srgbClr val="56AB46"/>
      </a:accent3>
      <a:accent4>
        <a:srgbClr val="886BB0"/>
      </a:accent4>
      <a:accent5>
        <a:srgbClr val="C645A4"/>
      </a:accent5>
      <a:accent6>
        <a:srgbClr val="F77024"/>
      </a:accent6>
      <a:hlink>
        <a:srgbClr val="D50032"/>
      </a:hlink>
      <a:folHlink>
        <a:srgbClr val="29B5CF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5ca6b8-0f94-4989-841e-604707552b5c">
      <Terms xmlns="http://schemas.microsoft.com/office/infopath/2007/PartnerControls"/>
    </lcf76f155ced4ddcb4097134ff3c332f>
    <TaxCatchAll xmlns="f42ee926-7c83-4218-bf2b-8b85ac63f15d" xsi:nil="true"/>
    <SharedWithUsers xmlns="f42ee926-7c83-4218-bf2b-8b85ac63f15d">
      <UserInfo>
        <DisplayName>Crickett Nicovich</DisplayName>
        <AccountId>22</AccountId>
        <AccountType/>
      </UserInfo>
      <UserInfo>
        <DisplayName>Jos Linn</DisplayName>
        <AccountId>6</AccountId>
        <AccountType/>
      </UserInfo>
      <UserInfo>
        <DisplayName>Lisa Marchal</DisplayName>
        <AccountId>14</AccountId>
        <AccountType/>
      </UserInfo>
      <UserInfo>
        <DisplayName>Katie Fleischer</DisplayName>
        <AccountId>685</AccountId>
        <AccountType/>
      </UserInfo>
      <UserInfo>
        <DisplayName>Ken Patterson</DisplayName>
        <AccountId>13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7C4F8466E1834FB2722B7EC1D9E46D" ma:contentTypeVersion="17" ma:contentTypeDescription="Create a new document." ma:contentTypeScope="" ma:versionID="a3758b459318eed394b45c0b3d30b25c">
  <xsd:schema xmlns:xsd="http://www.w3.org/2001/XMLSchema" xmlns:xs="http://www.w3.org/2001/XMLSchema" xmlns:p="http://schemas.microsoft.com/office/2006/metadata/properties" xmlns:ns2="655ca6b8-0f94-4989-841e-604707552b5c" xmlns:ns3="f42ee926-7c83-4218-bf2b-8b85ac63f15d" targetNamespace="http://schemas.microsoft.com/office/2006/metadata/properties" ma:root="true" ma:fieldsID="9c269dc2bf0302e54107ef456b2d348d" ns2:_="" ns3:_="">
    <xsd:import namespace="655ca6b8-0f94-4989-841e-604707552b5c"/>
    <xsd:import namespace="f42ee926-7c83-4218-bf2b-8b85ac63f1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ca6b8-0f94-4989-841e-604707552b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4f1d40-4f8b-488a-ba31-96bb90ef7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ee926-7c83-4218-bf2b-8b85ac63f1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8b53412-1335-4c00-b969-11b828cd7721}" ma:internalName="TaxCatchAll" ma:showField="CatchAllData" ma:web="f42ee926-7c83-4218-bf2b-8b85ac63f1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809E73-7B8F-404D-BBCD-2C8E6C5799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F9DDD6-EE74-4374-A666-D261331FAD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E49921-4250-499D-A080-289A91F8421F}">
  <ds:schemaRefs>
    <ds:schemaRef ds:uri="655ca6b8-0f94-4989-841e-604707552b5c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f42ee926-7c83-4218-bf2b-8b85ac63f15d"/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3C65618-2765-49D6-A2CA-4ABEE79924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5ca6b8-0f94-4989-841e-604707552b5c"/>
    <ds:schemaRef ds:uri="f42ee926-7c83-4218-bf2b-8b85ac63f1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RESULTS Word doc template</Template>
  <TotalTime>1</TotalTime>
  <Pages>2</Pages>
  <Words>935</Words>
  <Characters>5229</Characters>
  <Application>Microsoft Office Word</Application>
  <DocSecurity>0</DocSecurity>
  <Lines>83</Lines>
  <Paragraphs>41</Paragraphs>
  <ScaleCrop>false</ScaleCrop>
  <Company/>
  <LinksUpToDate>false</LinksUpToDate>
  <CharactersWithSpaces>6123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Safiqa Khimani</dc:creator>
  <cp:keywords/>
  <dc:description/>
  <cp:lastModifiedBy>Safiqa Khimani</cp:lastModifiedBy>
  <cp:revision>2</cp:revision>
  <cp:lastPrinted>2024-06-22T01:32:00Z</cp:lastPrinted>
  <dcterms:created xsi:type="dcterms:W3CDTF">2025-04-03T18:31:00Z</dcterms:created>
  <dcterms:modified xsi:type="dcterms:W3CDTF">2025-04-03T18:31:00Z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0x010100187C4F8466E1834FB2722B7EC1D9E46D</vt:lpwstr>
  </property>
  <property fmtid="{D5CDD505-2E9C-101B-9397-08002B2CF9AE}" pid="3" name="Order">
    <vt:r8>3044300</vt:r8>
  </property>
  <property fmtid="{D5CDD505-2E9C-101B-9397-08002B2CF9AE}" pid="4" name="ComplianceAssetId">
    <vt:lpwstr/>
  </property>
  <property fmtid="{D5CDD505-2E9C-101B-9397-08002B2CF9AE}" pid="5" name="MediaServiceImageTags">
    <vt:lpwstr/>
  </property>
</Properties>
</file>